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D41" w:rsidRPr="007D6B4B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.45pt;margin-top:.35pt;width:612.75pt;height:842.25pt;z-index:251658240">
            <v:imagedata r:id="rId5" o:title=""/>
            <w10:wrap type="square"/>
          </v:shape>
        </w:pic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1.4. Целью проведения мероприятия является содействие развитию личности обучающихся, формирование и развитие творческих способностей,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формирование нравственных убеждений, эстетического вкуса и здорового образа жизни, высокой культуры межличностных и межэтнических общений.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1.5. Обучающиеся имеют право на посещение по своему выбору мероприятий, которые проводятся </w:t>
      </w:r>
      <w:r>
        <w:rPr>
          <w:rFonts w:ascii="Times New Roman" w:hAnsi="Times New Roman"/>
          <w:sz w:val="28"/>
          <w:szCs w:val="28"/>
        </w:rPr>
        <w:t>на Станции</w:t>
      </w:r>
      <w:r w:rsidRPr="00B50225">
        <w:rPr>
          <w:rFonts w:ascii="Times New Roman" w:hAnsi="Times New Roman"/>
          <w:sz w:val="28"/>
          <w:szCs w:val="28"/>
        </w:rPr>
        <w:t xml:space="preserve"> в порядке, установленном настоящим Положением. Привлечение обучающихся без их согласия и несовершеннолетних обучающихся без согласия их родителей (законных представителей) к мероприятию, не предусмотренному учебным планом, запрещается.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1.6. Согласие или Отказ обучающегося или родителя (законного представителя) несовершеннолетнего обучающегося в привлечении обучающегося к участию в мероприятии, не предусмотренного учебным планом, оформляется в письменной форме (Приложение 1), фиксируется подписью одного из родителей (законного представителя) несовершеннолетнего обучающегося и передается ответственному лицу за организацию и проведение мероприятия, назначенному приказом директора, в срок не позднее чем за пять календарных дней до предполагаемой даты проведения мероприятия.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>1.7.Категорически запрещается использовать поступивший отказ обучающегося или родителя (законного представителя) несовершеннолетнего обучающегося в целях создания дискриминационных условий для указанных лиц. Недопустимо учитывать отказ обучающегося или родителя (законного представителя) несовершеннолетнего обучающегося от участия в мероприятии, не предусмотренном учебным планом, при выставлении отметок текущей, промежуточной и итоговой аттестации; принятии решения о награждении похвальной грамотой. За отказ обучающегося или родителя (законного представителя) несовершеннолетнего обучающегося от участия в мероприятии, не 4 предусмотренном учебным планом, не могут быть применены меры дисциплинарного взыскания.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1.8. В случае если организация образовательной деятельности предусмотрена территориально за пределами образовательной организации в соответствии с учебным планом, то участие в таких мероприятиях является обязательным для обучающихся.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1.9. На мероприятии обязательно присутствие педагогического работника, обучающиеся которого принимают участие в мероприятии, и (или иных работников </w:t>
      </w:r>
      <w:r>
        <w:rPr>
          <w:rFonts w:ascii="Times New Roman" w:hAnsi="Times New Roman"/>
          <w:sz w:val="28"/>
          <w:szCs w:val="28"/>
        </w:rPr>
        <w:t xml:space="preserve">Станции, </w:t>
      </w:r>
      <w:r w:rsidRPr="00B50225">
        <w:rPr>
          <w:rFonts w:ascii="Times New Roman" w:hAnsi="Times New Roman"/>
          <w:sz w:val="28"/>
          <w:szCs w:val="28"/>
        </w:rPr>
        <w:t xml:space="preserve">назначенных ответственными за жизнь и здоровье обучающихся приказом директора.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1.10. При организации и проведении мероприятий запрещается политическая агитация, принуждение обучающихся к принятию политических, религиозных или иных убеждений либо отказу от них; совершение действий, направленных на разжигание социальной, расовой, национальной или религиозной розни; агитация, пропагандирующая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отношений к религии, в том числе посредством сообщения обучающимся недостоверных сведений об исторических, о национальных, религиозных и культурных традиций народов, а также побуждение обучающихся к действиям, противоречащим Конституции Российской Федерации.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1.11. Дисциплина при организации и проведении мероприятия, поддерживается на основе уважения человеческого достоинства обучающихся, родителей (законных представителей) несовершеннолетних обучающихся, педагогических и иных работников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>.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1.12. За несоблюдение или нарушение правил проведения мероприятий, а равно невыполнения обязанностей обучающимися во время организации и проведения мероприятий, установленных настоящим 5 Порядком, к обучающимся могут быть применены меры воздействия: предупреждение, удаление с места проведения мероприятия.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1.13. За нарушение правопорядка во время проведения мероприятия родители (законные представители) несовершеннолетних обучающихся, педагогические и иные работники </w:t>
      </w:r>
      <w:r>
        <w:rPr>
          <w:rFonts w:ascii="Times New Roman" w:hAnsi="Times New Roman"/>
          <w:sz w:val="28"/>
          <w:szCs w:val="28"/>
        </w:rPr>
        <w:t xml:space="preserve">Станции </w:t>
      </w:r>
      <w:r w:rsidRPr="00B50225">
        <w:rPr>
          <w:rFonts w:ascii="Times New Roman" w:hAnsi="Times New Roman"/>
          <w:sz w:val="28"/>
          <w:szCs w:val="28"/>
        </w:rPr>
        <w:t>несут ответственность в порядке, предусмотренном действующим законодательством Российский Федерации.</w:t>
      </w:r>
    </w:p>
    <w:p w:rsidR="006A7D41" w:rsidRPr="00B50225" w:rsidRDefault="006A7D41" w:rsidP="00B5022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50225">
        <w:rPr>
          <w:rFonts w:ascii="Times New Roman" w:hAnsi="Times New Roman"/>
          <w:b/>
          <w:sz w:val="28"/>
          <w:szCs w:val="28"/>
        </w:rPr>
        <w:t>2. Планирование мероприятия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2.1. Мероприятия по мере необходимости включаются в план работы </w:t>
      </w:r>
      <w:r>
        <w:rPr>
          <w:rFonts w:ascii="Times New Roman" w:hAnsi="Times New Roman"/>
          <w:sz w:val="28"/>
          <w:szCs w:val="28"/>
        </w:rPr>
        <w:t xml:space="preserve"> Станции </w:t>
      </w:r>
      <w:r w:rsidRPr="00B50225">
        <w:rPr>
          <w:rFonts w:ascii="Times New Roman" w:hAnsi="Times New Roman"/>
          <w:sz w:val="28"/>
          <w:szCs w:val="28"/>
        </w:rPr>
        <w:t xml:space="preserve">на текущий учебный год, который утверждается директором.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2.2. В случае возникновения необходимости проведения мероприятий, не включенных своевременно в план работы, заместитель директора и (или) руководитель структурного подразделения – инициатор мероприятия согласовывает его проведение с директором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на основании письменной заявки, поданной не позднее, чем за 7 календарных дней до предполагаемой даты проведения мероприятия. В заявке должно быть указаны цель, предполагаемые сроки проведения мероприятия, организаторы, предполагаемое количество посетителей и участников, возрастные и иные ограничения, наличие пригласительных билетов, программа (сценический план) проведения мероприятия, иные необходимые сведения.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2.3. На основании приказа назначаются лица, ответственные за организацию и проведение мероприятия, утверждается план проведения мероприятия. Указанные лица должны быть ознакомлены с приказом под роспись.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2.4. Лица, ответственные за организацию и проведение мероприятия, несут ответственность за жизнь и здоровье обучающихся во время организации и проведения мероприятия.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2.5. План проведения мероприятия, время его начала и окончания, а также особые требования к проведению мероприятия, должны быть заранее 6 доведены до сведения обучающихся и (или) родителей (законных представителей) путем размещения информационных сообщений на официальном сайте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(или) информационных стендах. </w:t>
      </w:r>
    </w:p>
    <w:p w:rsidR="006A7D41" w:rsidRPr="00B50225" w:rsidRDefault="006A7D41" w:rsidP="00B5022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50225">
        <w:rPr>
          <w:rFonts w:ascii="Times New Roman" w:hAnsi="Times New Roman"/>
          <w:b/>
          <w:sz w:val="28"/>
          <w:szCs w:val="28"/>
        </w:rPr>
        <w:t>3. Посетители мероприятий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3.1. Посетителями мероприятий являются: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обучающиеся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>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педагогические и иные работники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родители (законные представители) обучающихся;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сторонние физические лица.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A7D41" w:rsidRPr="00B50225" w:rsidRDefault="006A7D41" w:rsidP="00B5022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50225">
        <w:rPr>
          <w:rFonts w:ascii="Times New Roman" w:hAnsi="Times New Roman"/>
          <w:b/>
          <w:sz w:val="28"/>
          <w:szCs w:val="28"/>
        </w:rPr>
        <w:t>4. Правила проведения мероприятий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4.1. Правила проведения мероприятий являются обязательными для всех обучающихся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, а также иных участников мероприятий, в том 7 числе родителей, (законных представителей) несовершеннолетних обучающихся, педагогических и иных работников учреждения.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>4.2. Принимая решение о посещении мероприятия, обучающиеся и иные участники подтверждают свое согласие с настоящими правилами.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4.3. Вход обучающихся и иных участников на мероприятие осуществляется в соответствии с планом проведения мероприятия. Доступ на мероприятие агрессивно настроенным лицам, а также лицам в состоянии алкогольного или наркотического опьянения категорически запрещен.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4.4. Посещая мероприятие, участник тем самым выражает свое согласие принимать участие в возможной фото- и видеосъемке, теле- или радиотрансляции мероприятия и дает разрешение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использовать фото-, видео- и аудиозапись со своим изображением.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4.5. Родители (законные представители) несовершеннолетних обучающихся, выражая согласие на участие обучающихся в мероприятии, тем самым дают разрешение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использовать фото-, видео- и аудиозапись с изображение обучающегося.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4.6. </w:t>
      </w:r>
      <w:r>
        <w:rPr>
          <w:rFonts w:ascii="Times New Roman" w:hAnsi="Times New Roman"/>
          <w:sz w:val="28"/>
          <w:szCs w:val="28"/>
        </w:rPr>
        <w:t>Станция</w:t>
      </w:r>
      <w:r w:rsidRPr="00B50225">
        <w:rPr>
          <w:rFonts w:ascii="Times New Roman" w:hAnsi="Times New Roman"/>
          <w:sz w:val="28"/>
          <w:szCs w:val="28"/>
        </w:rPr>
        <w:t xml:space="preserve"> может установить запрет на ведение посетителями фото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t xml:space="preserve">и видеосъемки, пользование мобильной связью во время проведения мероприятия. </w:t>
      </w:r>
    </w:p>
    <w:p w:rsidR="006A7D41" w:rsidRPr="00B50225" w:rsidRDefault="006A7D41" w:rsidP="00B5022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50225">
        <w:rPr>
          <w:rFonts w:ascii="Times New Roman" w:hAnsi="Times New Roman"/>
          <w:b/>
          <w:sz w:val="28"/>
          <w:szCs w:val="28"/>
        </w:rPr>
        <w:t>5. Права и обязанности обучающихся, иных участников и посетителей при организации и проведении мероприятия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5.1. Посетители мероприятия имеют право на уважение человеческого достоинства, защиту всех форм физического и психического насилия, оскорбление личности, охрану жизни и здоровья во время проведения мероприятия.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5.2. Обучающиеся и иные участники мероприятия имеют право на проведение фото- и видеосъемки, аудиозаписи (если иное не предусмотрено планом проведения мероприятия и настоящим Порядком).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5.3. Обучающиеся и иные участники мероприятия обязаны: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соблюдать общественный порядок, регламент проведения мероприятия;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соблюдать правила техники безопасности, правила внутреннего распорядка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и иные локальные акты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>, регулирующие организацию и проведение мероприятий;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уважать честь и достоинство участников и других посетителей мероприятия;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бережно относиться к зданиям, помещениям, имуществу и оборудованию;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поддерживать чистоту и порядок на мероприятии;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при посещении мероприятия обеспечить одежду, соответствующую формату и регламенту мероприятия, при необходимости – наличие сменной обуви;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незамедлительно сообщать о случаях обнаружения подозрительных предметов, вещей, лиц, а также признаков пожара и задымления;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при информации об эвакуации действовать согласно указаниям ответственных, соблюдая спокойствие и не создавая паники;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выполнять указания ответственных сотрудников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и иные требования настоящего Порядка.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5.4. Обучающимся и иным участникам мероприятия запрещается: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>совершать поступки, унижающие или оскорбляющие человеческое достоинство других участников и посетителей мероприятия;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>нарушать порядок проведения мероприятия или способствовать его срыву;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 бесконтрольно ходить по территории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во время проведения мероприятия;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демонстрировать знаки, символику, осуществлять иные действия, направленные на разжигание расовой, религиозной, национальной розни;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осуществлять агитационную, коммерческую, рекламную деятельность;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приходить в состоянии алкогольного, наркотического или токсического опьянения, приносить с собой и (или) употреблять пиво, спиртосодержащие или спиртные напитки, наркотические и (или) психотропные вещества, курить в помещениях и на территории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>приносить с собой и (или) использовать пневматическое или иное оружие, огнеопасные, взрывчатые, пиротехнические, ядовитые вещества и вещества с резким запахом, колющие и режущие предметы, газовые баллончики, стеклянную посуду;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>проникать в служебные, технические, производственные и иные помещения, не предусматривающие посещения в рамках мероприятия, повреждать оборудование и элементы оформления мероприятия.</w:t>
      </w:r>
    </w:p>
    <w:p w:rsidR="006A7D41" w:rsidRDefault="006A7D41" w:rsidP="00B50225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50225">
        <w:rPr>
          <w:rFonts w:ascii="Times New Roman" w:hAnsi="Times New Roman"/>
          <w:sz w:val="28"/>
          <w:szCs w:val="28"/>
        </w:rPr>
        <w:t>5.5. Организаторы мероприятия обязаны: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 xml:space="preserve">соблюдать требования настоящего Порядка, иных локальных актов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а, условия и программу (план) проведения мероприятия;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>обеспечить организованные приход и уход лиц, допущенных к посещению мероприятия;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>обеспечивать в пределах своей компетенции общественный порядок и безопасность посетителей при проведении мероприятия;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>осуществлять контроль за выполнением посетителями требований настоящего Порядка;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 </w:t>
      </w:r>
      <w:r w:rsidRPr="00B50225">
        <w:rPr>
          <w:rFonts w:ascii="Times New Roman" w:hAnsi="Times New Roman"/>
          <w:sz w:val="28"/>
          <w:szCs w:val="28"/>
        </w:rPr>
        <w:sym w:font="Symbol" w:char="F0B7"/>
      </w:r>
      <w:r w:rsidRPr="00B50225">
        <w:rPr>
          <w:rFonts w:ascii="Times New Roman" w:hAnsi="Times New Roman"/>
          <w:sz w:val="28"/>
          <w:szCs w:val="28"/>
        </w:rPr>
        <w:t>обеспечить приведения помещений (территорий) в надлежащий порядок после проведения мероприятия.</w:t>
      </w:r>
    </w:p>
    <w:p w:rsidR="006A7D41" w:rsidRPr="00B50225" w:rsidRDefault="006A7D41" w:rsidP="00B5022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50225">
        <w:rPr>
          <w:rFonts w:ascii="Times New Roman" w:hAnsi="Times New Roman"/>
          <w:b/>
          <w:sz w:val="28"/>
          <w:szCs w:val="28"/>
        </w:rPr>
        <w:t>6. Заключение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6.1. Выполнение требований настоящего Порядка являются обязательным для всех участников образовательных отношений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. 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6.2. За неисполнение или нарушение Порядка к обучающимся могут быть применены установленные меры дисциплинарного взыскания.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6.3. Запрещено участие обучающихся без согласования с администрацией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в мероприятиях сторонних организаций.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6.4. Настоящее Положение вступает в силу с момента его утверждения приказом </w:t>
      </w:r>
      <w:r>
        <w:rPr>
          <w:rFonts w:ascii="Times New Roman" w:hAnsi="Times New Roman"/>
          <w:sz w:val="28"/>
          <w:szCs w:val="28"/>
        </w:rPr>
        <w:t>Станции</w:t>
      </w:r>
      <w:r w:rsidRPr="00B50225">
        <w:rPr>
          <w:rFonts w:ascii="Times New Roman" w:hAnsi="Times New Roman"/>
          <w:sz w:val="28"/>
          <w:szCs w:val="28"/>
        </w:rPr>
        <w:t xml:space="preserve"> и размещается на официальном сайте учреждения.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A7D41" w:rsidRDefault="006A7D41" w:rsidP="00B5022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A7D41" w:rsidRPr="00B50225" w:rsidRDefault="006A7D41" w:rsidP="00B5022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50225">
        <w:rPr>
          <w:rFonts w:ascii="Times New Roman" w:hAnsi="Times New Roman"/>
          <w:b/>
          <w:sz w:val="28"/>
          <w:szCs w:val="28"/>
        </w:rPr>
        <w:t>Согласие родителя (законного представителя) несовершеннолетнего обучающегося на привлечение ребенка к мероприятию, не предусмотренному учебным планом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0225">
        <w:rPr>
          <w:rFonts w:ascii="Times New Roman" w:hAnsi="Times New Roman"/>
          <w:sz w:val="28"/>
          <w:szCs w:val="28"/>
        </w:rPr>
        <w:t xml:space="preserve">Я, __________________________________________________________ (Ф.И.О. родителей (законных представителей) родитель (законный представитель) обучающегося __________ </w:t>
      </w:r>
      <w:r>
        <w:rPr>
          <w:rFonts w:ascii="Times New Roman" w:hAnsi="Times New Roman"/>
          <w:sz w:val="28"/>
          <w:szCs w:val="28"/>
        </w:rPr>
        <w:t>объединения</w:t>
      </w:r>
      <w:r w:rsidRPr="00B50225">
        <w:rPr>
          <w:rFonts w:ascii="Times New Roman" w:hAnsi="Times New Roman"/>
          <w:sz w:val="28"/>
          <w:szCs w:val="28"/>
        </w:rPr>
        <w:t xml:space="preserve"> __________________________________________________________________ (Ф.И.О. обучающегося) в соответствии со ст.34 п.4 Федерального закона от 29.12.2012г. № 273-ФЗ «Об образовании в Российской Федерации» осведомлен (а) о добровольности участия в трудовой и другой общественно-полезной деятельности обучающихся и даю согласие на привлечение своего ребенка для участия в мероприятии __________________________________________________________________ __________________________________________________________________ Мероприятие проводится ____________________________________ (место проведения) Дата и время проведения ________________ с _________до _______ Ответственность за сохранность жизни и здоровья своего(ей) сына (дочери) _______________________________________________________ после окончания мероприятия беру на себя. </w:t>
      </w: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6A7D41" w:rsidRDefault="006A7D41" w:rsidP="00B50225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6A7D41" w:rsidRPr="00B50225" w:rsidRDefault="006A7D41" w:rsidP="00B50225">
      <w:pPr>
        <w:spacing w:line="240" w:lineRule="auto"/>
        <w:jc w:val="both"/>
        <w:rPr>
          <w:rFonts w:ascii="Times New Roman" w:hAnsi="Times New Roman"/>
          <w:sz w:val="24"/>
        </w:rPr>
      </w:pPr>
      <w:r w:rsidRPr="00B50225">
        <w:rPr>
          <w:rFonts w:ascii="Times New Roman" w:hAnsi="Times New Roman"/>
          <w:sz w:val="24"/>
        </w:rPr>
        <w:t xml:space="preserve">ПОДПИСЬ (родителя/законного представителя)___________дата__________ </w:t>
      </w:r>
    </w:p>
    <w:p w:rsidR="006A7D41" w:rsidRPr="00B50225" w:rsidRDefault="006A7D41" w:rsidP="00B50225">
      <w:pPr>
        <w:spacing w:line="240" w:lineRule="auto"/>
        <w:jc w:val="both"/>
        <w:rPr>
          <w:rFonts w:ascii="Times New Roman" w:hAnsi="Times New Roman"/>
          <w:sz w:val="32"/>
          <w:szCs w:val="28"/>
        </w:rPr>
      </w:pPr>
      <w:r w:rsidRPr="00B50225">
        <w:rPr>
          <w:rFonts w:ascii="Times New Roman" w:hAnsi="Times New Roman"/>
          <w:sz w:val="24"/>
        </w:rPr>
        <w:t>ПОДПИСЬ ОБУЧАЮЩЕГОСЯ (с 14 лет)____________дата_______________</w:t>
      </w:r>
    </w:p>
    <w:sectPr w:rsidR="006A7D41" w:rsidRPr="00B50225" w:rsidSect="007E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51128"/>
    <w:multiLevelType w:val="hybridMultilevel"/>
    <w:tmpl w:val="A9664E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0225"/>
    <w:rsid w:val="0000135E"/>
    <w:rsid w:val="00001E9D"/>
    <w:rsid w:val="000028AA"/>
    <w:rsid w:val="00003451"/>
    <w:rsid w:val="00003482"/>
    <w:rsid w:val="00003ECF"/>
    <w:rsid w:val="000072FD"/>
    <w:rsid w:val="000107BB"/>
    <w:rsid w:val="00010964"/>
    <w:rsid w:val="00011369"/>
    <w:rsid w:val="00011B8B"/>
    <w:rsid w:val="00012F87"/>
    <w:rsid w:val="00012FE3"/>
    <w:rsid w:val="00013052"/>
    <w:rsid w:val="00013DBD"/>
    <w:rsid w:val="00015896"/>
    <w:rsid w:val="000159ED"/>
    <w:rsid w:val="00017491"/>
    <w:rsid w:val="00017935"/>
    <w:rsid w:val="00020383"/>
    <w:rsid w:val="00020DCC"/>
    <w:rsid w:val="00022C17"/>
    <w:rsid w:val="000233E5"/>
    <w:rsid w:val="000234CD"/>
    <w:rsid w:val="00023995"/>
    <w:rsid w:val="000249A6"/>
    <w:rsid w:val="00025505"/>
    <w:rsid w:val="00025E97"/>
    <w:rsid w:val="0002659F"/>
    <w:rsid w:val="00027C6B"/>
    <w:rsid w:val="00027D17"/>
    <w:rsid w:val="00030C6F"/>
    <w:rsid w:val="0003300F"/>
    <w:rsid w:val="000332F9"/>
    <w:rsid w:val="0003460A"/>
    <w:rsid w:val="000350AD"/>
    <w:rsid w:val="000350F4"/>
    <w:rsid w:val="00035160"/>
    <w:rsid w:val="00036C72"/>
    <w:rsid w:val="0003709C"/>
    <w:rsid w:val="00041ACE"/>
    <w:rsid w:val="00043799"/>
    <w:rsid w:val="000475CE"/>
    <w:rsid w:val="00047658"/>
    <w:rsid w:val="000500BA"/>
    <w:rsid w:val="000502BD"/>
    <w:rsid w:val="00050572"/>
    <w:rsid w:val="000557B7"/>
    <w:rsid w:val="000561F5"/>
    <w:rsid w:val="0005757C"/>
    <w:rsid w:val="00057AF3"/>
    <w:rsid w:val="000616E1"/>
    <w:rsid w:val="00062169"/>
    <w:rsid w:val="000629CE"/>
    <w:rsid w:val="00063C9F"/>
    <w:rsid w:val="00064387"/>
    <w:rsid w:val="00066B31"/>
    <w:rsid w:val="00067AA0"/>
    <w:rsid w:val="00070015"/>
    <w:rsid w:val="000701F4"/>
    <w:rsid w:val="00070234"/>
    <w:rsid w:val="0007087E"/>
    <w:rsid w:val="000718A7"/>
    <w:rsid w:val="000736B8"/>
    <w:rsid w:val="000736D6"/>
    <w:rsid w:val="00073D6E"/>
    <w:rsid w:val="00075EDD"/>
    <w:rsid w:val="00076094"/>
    <w:rsid w:val="00076306"/>
    <w:rsid w:val="00076D19"/>
    <w:rsid w:val="000777A7"/>
    <w:rsid w:val="0008061B"/>
    <w:rsid w:val="00081C55"/>
    <w:rsid w:val="000823CB"/>
    <w:rsid w:val="00085AE8"/>
    <w:rsid w:val="0008660C"/>
    <w:rsid w:val="000906E3"/>
    <w:rsid w:val="000913C0"/>
    <w:rsid w:val="000941B4"/>
    <w:rsid w:val="00096296"/>
    <w:rsid w:val="000966D2"/>
    <w:rsid w:val="00097948"/>
    <w:rsid w:val="000A0640"/>
    <w:rsid w:val="000A07F3"/>
    <w:rsid w:val="000A1960"/>
    <w:rsid w:val="000A1BD6"/>
    <w:rsid w:val="000A1E1E"/>
    <w:rsid w:val="000A31A8"/>
    <w:rsid w:val="000A3C7D"/>
    <w:rsid w:val="000A4616"/>
    <w:rsid w:val="000A6C4F"/>
    <w:rsid w:val="000A6C9F"/>
    <w:rsid w:val="000A77B0"/>
    <w:rsid w:val="000B1400"/>
    <w:rsid w:val="000B1BC6"/>
    <w:rsid w:val="000B200B"/>
    <w:rsid w:val="000B24D2"/>
    <w:rsid w:val="000B2753"/>
    <w:rsid w:val="000B5781"/>
    <w:rsid w:val="000B7340"/>
    <w:rsid w:val="000C0537"/>
    <w:rsid w:val="000C0610"/>
    <w:rsid w:val="000C1451"/>
    <w:rsid w:val="000C1F2B"/>
    <w:rsid w:val="000C374F"/>
    <w:rsid w:val="000C39CB"/>
    <w:rsid w:val="000C4261"/>
    <w:rsid w:val="000C4CD3"/>
    <w:rsid w:val="000C5150"/>
    <w:rsid w:val="000C5C84"/>
    <w:rsid w:val="000C65C5"/>
    <w:rsid w:val="000C6F32"/>
    <w:rsid w:val="000C7B2F"/>
    <w:rsid w:val="000D0A08"/>
    <w:rsid w:val="000D1374"/>
    <w:rsid w:val="000D2946"/>
    <w:rsid w:val="000D3529"/>
    <w:rsid w:val="000D38CE"/>
    <w:rsid w:val="000D429E"/>
    <w:rsid w:val="000D5852"/>
    <w:rsid w:val="000D7381"/>
    <w:rsid w:val="000E0384"/>
    <w:rsid w:val="000E0F5E"/>
    <w:rsid w:val="000E193C"/>
    <w:rsid w:val="000E1BB9"/>
    <w:rsid w:val="000E1DDE"/>
    <w:rsid w:val="000E2DF5"/>
    <w:rsid w:val="000E359A"/>
    <w:rsid w:val="000E5335"/>
    <w:rsid w:val="000E6C38"/>
    <w:rsid w:val="000E75AC"/>
    <w:rsid w:val="000E7F24"/>
    <w:rsid w:val="000F03E6"/>
    <w:rsid w:val="000F06DF"/>
    <w:rsid w:val="000F0EC6"/>
    <w:rsid w:val="000F15F2"/>
    <w:rsid w:val="000F1839"/>
    <w:rsid w:val="000F208A"/>
    <w:rsid w:val="000F27B3"/>
    <w:rsid w:val="000F3613"/>
    <w:rsid w:val="000F39BD"/>
    <w:rsid w:val="000F3A23"/>
    <w:rsid w:val="000F3E05"/>
    <w:rsid w:val="000F71F8"/>
    <w:rsid w:val="000F7399"/>
    <w:rsid w:val="00101415"/>
    <w:rsid w:val="00101C29"/>
    <w:rsid w:val="001028A4"/>
    <w:rsid w:val="00103A08"/>
    <w:rsid w:val="00103CA4"/>
    <w:rsid w:val="00105F81"/>
    <w:rsid w:val="00111D83"/>
    <w:rsid w:val="00112EF1"/>
    <w:rsid w:val="001144A4"/>
    <w:rsid w:val="001155E5"/>
    <w:rsid w:val="0012120F"/>
    <w:rsid w:val="001219E1"/>
    <w:rsid w:val="001226C0"/>
    <w:rsid w:val="00122890"/>
    <w:rsid w:val="0012292E"/>
    <w:rsid w:val="00123022"/>
    <w:rsid w:val="00123274"/>
    <w:rsid w:val="00124B69"/>
    <w:rsid w:val="00125C3D"/>
    <w:rsid w:val="00125D76"/>
    <w:rsid w:val="00125F41"/>
    <w:rsid w:val="00126C3C"/>
    <w:rsid w:val="001308F8"/>
    <w:rsid w:val="001312BB"/>
    <w:rsid w:val="00131E75"/>
    <w:rsid w:val="00132221"/>
    <w:rsid w:val="00135805"/>
    <w:rsid w:val="00135A53"/>
    <w:rsid w:val="00136A63"/>
    <w:rsid w:val="00136A6C"/>
    <w:rsid w:val="0014290A"/>
    <w:rsid w:val="00142C06"/>
    <w:rsid w:val="00143463"/>
    <w:rsid w:val="001437FF"/>
    <w:rsid w:val="00146B08"/>
    <w:rsid w:val="001476AA"/>
    <w:rsid w:val="00147BB4"/>
    <w:rsid w:val="00150005"/>
    <w:rsid w:val="00150261"/>
    <w:rsid w:val="00150AAD"/>
    <w:rsid w:val="00150E9F"/>
    <w:rsid w:val="00151F21"/>
    <w:rsid w:val="001526C0"/>
    <w:rsid w:val="00152950"/>
    <w:rsid w:val="00153134"/>
    <w:rsid w:val="001550C6"/>
    <w:rsid w:val="00162783"/>
    <w:rsid w:val="00163CFD"/>
    <w:rsid w:val="001645AA"/>
    <w:rsid w:val="00165C35"/>
    <w:rsid w:val="00166244"/>
    <w:rsid w:val="00167F2B"/>
    <w:rsid w:val="00170420"/>
    <w:rsid w:val="00170F94"/>
    <w:rsid w:val="00171001"/>
    <w:rsid w:val="00171354"/>
    <w:rsid w:val="0017482D"/>
    <w:rsid w:val="0017541C"/>
    <w:rsid w:val="00176435"/>
    <w:rsid w:val="0017643F"/>
    <w:rsid w:val="00176499"/>
    <w:rsid w:val="00177504"/>
    <w:rsid w:val="001800D1"/>
    <w:rsid w:val="00180E46"/>
    <w:rsid w:val="0018118E"/>
    <w:rsid w:val="001813D5"/>
    <w:rsid w:val="00183621"/>
    <w:rsid w:val="00184C2F"/>
    <w:rsid w:val="001856EC"/>
    <w:rsid w:val="00185901"/>
    <w:rsid w:val="001902E5"/>
    <w:rsid w:val="00190660"/>
    <w:rsid w:val="0019067A"/>
    <w:rsid w:val="00191E1C"/>
    <w:rsid w:val="001951A8"/>
    <w:rsid w:val="00195682"/>
    <w:rsid w:val="0019681F"/>
    <w:rsid w:val="00196A07"/>
    <w:rsid w:val="001A0286"/>
    <w:rsid w:val="001A042C"/>
    <w:rsid w:val="001A067A"/>
    <w:rsid w:val="001A45C7"/>
    <w:rsid w:val="001A49BF"/>
    <w:rsid w:val="001A4C9A"/>
    <w:rsid w:val="001A4D3C"/>
    <w:rsid w:val="001A5FA3"/>
    <w:rsid w:val="001B008E"/>
    <w:rsid w:val="001B0D07"/>
    <w:rsid w:val="001B0EB3"/>
    <w:rsid w:val="001B202F"/>
    <w:rsid w:val="001B250D"/>
    <w:rsid w:val="001B2854"/>
    <w:rsid w:val="001B3623"/>
    <w:rsid w:val="001B3835"/>
    <w:rsid w:val="001B39D0"/>
    <w:rsid w:val="001B3C60"/>
    <w:rsid w:val="001B454D"/>
    <w:rsid w:val="001B4699"/>
    <w:rsid w:val="001B4C38"/>
    <w:rsid w:val="001B52AC"/>
    <w:rsid w:val="001B5379"/>
    <w:rsid w:val="001B56E9"/>
    <w:rsid w:val="001B5A98"/>
    <w:rsid w:val="001B5D55"/>
    <w:rsid w:val="001B627D"/>
    <w:rsid w:val="001B791F"/>
    <w:rsid w:val="001B79E8"/>
    <w:rsid w:val="001C0BED"/>
    <w:rsid w:val="001C2947"/>
    <w:rsid w:val="001C4113"/>
    <w:rsid w:val="001C4324"/>
    <w:rsid w:val="001C47FC"/>
    <w:rsid w:val="001C7365"/>
    <w:rsid w:val="001D061D"/>
    <w:rsid w:val="001D0AA8"/>
    <w:rsid w:val="001D124E"/>
    <w:rsid w:val="001D17E5"/>
    <w:rsid w:val="001D2D92"/>
    <w:rsid w:val="001D2F55"/>
    <w:rsid w:val="001D32B9"/>
    <w:rsid w:val="001D36F9"/>
    <w:rsid w:val="001D52EF"/>
    <w:rsid w:val="001D706E"/>
    <w:rsid w:val="001E1469"/>
    <w:rsid w:val="001E19C2"/>
    <w:rsid w:val="001E24CF"/>
    <w:rsid w:val="001E2A54"/>
    <w:rsid w:val="001E5180"/>
    <w:rsid w:val="001E5263"/>
    <w:rsid w:val="001E6577"/>
    <w:rsid w:val="001E658A"/>
    <w:rsid w:val="001E7C5A"/>
    <w:rsid w:val="001F000E"/>
    <w:rsid w:val="001F060D"/>
    <w:rsid w:val="001F07E6"/>
    <w:rsid w:val="001F244B"/>
    <w:rsid w:val="001F37B1"/>
    <w:rsid w:val="001F469E"/>
    <w:rsid w:val="001F4EBB"/>
    <w:rsid w:val="001F5F93"/>
    <w:rsid w:val="001F6BBC"/>
    <w:rsid w:val="001F6CD2"/>
    <w:rsid w:val="001F6DB8"/>
    <w:rsid w:val="00205054"/>
    <w:rsid w:val="002073B5"/>
    <w:rsid w:val="002074AD"/>
    <w:rsid w:val="002078A1"/>
    <w:rsid w:val="002121FF"/>
    <w:rsid w:val="0021307D"/>
    <w:rsid w:val="00213989"/>
    <w:rsid w:val="00215194"/>
    <w:rsid w:val="00215F06"/>
    <w:rsid w:val="002164A9"/>
    <w:rsid w:val="002236C0"/>
    <w:rsid w:val="002273CF"/>
    <w:rsid w:val="00227EE8"/>
    <w:rsid w:val="00231393"/>
    <w:rsid w:val="00231CDD"/>
    <w:rsid w:val="00232D29"/>
    <w:rsid w:val="00232E67"/>
    <w:rsid w:val="00235B00"/>
    <w:rsid w:val="00236874"/>
    <w:rsid w:val="0023716B"/>
    <w:rsid w:val="002426EF"/>
    <w:rsid w:val="00242A88"/>
    <w:rsid w:val="002448B3"/>
    <w:rsid w:val="00245AF0"/>
    <w:rsid w:val="00246412"/>
    <w:rsid w:val="002468DC"/>
    <w:rsid w:val="002504AE"/>
    <w:rsid w:val="002515F5"/>
    <w:rsid w:val="00251DFE"/>
    <w:rsid w:val="0025251B"/>
    <w:rsid w:val="0025252E"/>
    <w:rsid w:val="00253F2B"/>
    <w:rsid w:val="002545B6"/>
    <w:rsid w:val="0025460B"/>
    <w:rsid w:val="00255AA6"/>
    <w:rsid w:val="00256305"/>
    <w:rsid w:val="00256A9C"/>
    <w:rsid w:val="00257851"/>
    <w:rsid w:val="00260059"/>
    <w:rsid w:val="002615AE"/>
    <w:rsid w:val="0026258F"/>
    <w:rsid w:val="00262783"/>
    <w:rsid w:val="00263DD4"/>
    <w:rsid w:val="00263FC0"/>
    <w:rsid w:val="00264414"/>
    <w:rsid w:val="00264DA8"/>
    <w:rsid w:val="00266CB6"/>
    <w:rsid w:val="00266E18"/>
    <w:rsid w:val="002717A3"/>
    <w:rsid w:val="00273F27"/>
    <w:rsid w:val="00274214"/>
    <w:rsid w:val="002745C0"/>
    <w:rsid w:val="002755AC"/>
    <w:rsid w:val="00276891"/>
    <w:rsid w:val="00276EA2"/>
    <w:rsid w:val="002770D1"/>
    <w:rsid w:val="00281063"/>
    <w:rsid w:val="00281277"/>
    <w:rsid w:val="002815A7"/>
    <w:rsid w:val="00281F81"/>
    <w:rsid w:val="0028231D"/>
    <w:rsid w:val="00282ADB"/>
    <w:rsid w:val="00283541"/>
    <w:rsid w:val="002840A6"/>
    <w:rsid w:val="00285487"/>
    <w:rsid w:val="002856BB"/>
    <w:rsid w:val="00286D90"/>
    <w:rsid w:val="00290467"/>
    <w:rsid w:val="0029295A"/>
    <w:rsid w:val="00293399"/>
    <w:rsid w:val="00293830"/>
    <w:rsid w:val="002941D7"/>
    <w:rsid w:val="0029491D"/>
    <w:rsid w:val="00294F28"/>
    <w:rsid w:val="002953DE"/>
    <w:rsid w:val="002954B1"/>
    <w:rsid w:val="00295DD6"/>
    <w:rsid w:val="00296DC5"/>
    <w:rsid w:val="00297CA4"/>
    <w:rsid w:val="002A2650"/>
    <w:rsid w:val="002A2747"/>
    <w:rsid w:val="002A373A"/>
    <w:rsid w:val="002A54D8"/>
    <w:rsid w:val="002A78FB"/>
    <w:rsid w:val="002A7F2C"/>
    <w:rsid w:val="002B0B67"/>
    <w:rsid w:val="002B16EE"/>
    <w:rsid w:val="002B1DAC"/>
    <w:rsid w:val="002B2E35"/>
    <w:rsid w:val="002B342F"/>
    <w:rsid w:val="002B42FF"/>
    <w:rsid w:val="002B4315"/>
    <w:rsid w:val="002B4759"/>
    <w:rsid w:val="002B55A2"/>
    <w:rsid w:val="002B5ABD"/>
    <w:rsid w:val="002B72A9"/>
    <w:rsid w:val="002B775D"/>
    <w:rsid w:val="002C1D37"/>
    <w:rsid w:val="002C2225"/>
    <w:rsid w:val="002C2876"/>
    <w:rsid w:val="002C2BD7"/>
    <w:rsid w:val="002C5C24"/>
    <w:rsid w:val="002D0CD3"/>
    <w:rsid w:val="002D34E0"/>
    <w:rsid w:val="002D68E9"/>
    <w:rsid w:val="002D6985"/>
    <w:rsid w:val="002D72D1"/>
    <w:rsid w:val="002D7C8A"/>
    <w:rsid w:val="002D7E45"/>
    <w:rsid w:val="002E0638"/>
    <w:rsid w:val="002E0C90"/>
    <w:rsid w:val="002E10AF"/>
    <w:rsid w:val="002E1658"/>
    <w:rsid w:val="002E40D7"/>
    <w:rsid w:val="002E4530"/>
    <w:rsid w:val="002E4791"/>
    <w:rsid w:val="002E5296"/>
    <w:rsid w:val="002E5DED"/>
    <w:rsid w:val="002F0185"/>
    <w:rsid w:val="002F057D"/>
    <w:rsid w:val="002F0845"/>
    <w:rsid w:val="002F17FF"/>
    <w:rsid w:val="002F5739"/>
    <w:rsid w:val="002F5B2B"/>
    <w:rsid w:val="002F670E"/>
    <w:rsid w:val="002F6DC4"/>
    <w:rsid w:val="002F7031"/>
    <w:rsid w:val="002F73AD"/>
    <w:rsid w:val="003011C2"/>
    <w:rsid w:val="00303C35"/>
    <w:rsid w:val="003059AC"/>
    <w:rsid w:val="003061AD"/>
    <w:rsid w:val="003061C6"/>
    <w:rsid w:val="00306434"/>
    <w:rsid w:val="003064E1"/>
    <w:rsid w:val="00310AEE"/>
    <w:rsid w:val="00311A77"/>
    <w:rsid w:val="00312B2E"/>
    <w:rsid w:val="00314069"/>
    <w:rsid w:val="00314245"/>
    <w:rsid w:val="003147C5"/>
    <w:rsid w:val="0031538A"/>
    <w:rsid w:val="00315B9C"/>
    <w:rsid w:val="00316927"/>
    <w:rsid w:val="00316E74"/>
    <w:rsid w:val="00317A88"/>
    <w:rsid w:val="00320277"/>
    <w:rsid w:val="0032090A"/>
    <w:rsid w:val="00321B52"/>
    <w:rsid w:val="00321F11"/>
    <w:rsid w:val="00322C2D"/>
    <w:rsid w:val="00322C86"/>
    <w:rsid w:val="00324BF3"/>
    <w:rsid w:val="003262FB"/>
    <w:rsid w:val="0032665B"/>
    <w:rsid w:val="003268DC"/>
    <w:rsid w:val="003273F7"/>
    <w:rsid w:val="00327E21"/>
    <w:rsid w:val="003315C9"/>
    <w:rsid w:val="00333533"/>
    <w:rsid w:val="00334C81"/>
    <w:rsid w:val="0033588F"/>
    <w:rsid w:val="0033656D"/>
    <w:rsid w:val="00336FF8"/>
    <w:rsid w:val="003371DC"/>
    <w:rsid w:val="003377F1"/>
    <w:rsid w:val="00337922"/>
    <w:rsid w:val="00337A32"/>
    <w:rsid w:val="00341268"/>
    <w:rsid w:val="00341BE7"/>
    <w:rsid w:val="003420C7"/>
    <w:rsid w:val="00342187"/>
    <w:rsid w:val="00342538"/>
    <w:rsid w:val="00343DDD"/>
    <w:rsid w:val="00344CC5"/>
    <w:rsid w:val="00345233"/>
    <w:rsid w:val="0034568B"/>
    <w:rsid w:val="0034752D"/>
    <w:rsid w:val="003504F2"/>
    <w:rsid w:val="003527BC"/>
    <w:rsid w:val="00354910"/>
    <w:rsid w:val="0035567D"/>
    <w:rsid w:val="00355FF6"/>
    <w:rsid w:val="0035625F"/>
    <w:rsid w:val="003569CC"/>
    <w:rsid w:val="0035708A"/>
    <w:rsid w:val="003570DF"/>
    <w:rsid w:val="003608D0"/>
    <w:rsid w:val="003613C9"/>
    <w:rsid w:val="00362D03"/>
    <w:rsid w:val="00363F21"/>
    <w:rsid w:val="003657EC"/>
    <w:rsid w:val="00365F2B"/>
    <w:rsid w:val="00366568"/>
    <w:rsid w:val="003667CD"/>
    <w:rsid w:val="00366CF1"/>
    <w:rsid w:val="00371EA0"/>
    <w:rsid w:val="003748B4"/>
    <w:rsid w:val="003750ED"/>
    <w:rsid w:val="00376040"/>
    <w:rsid w:val="003764C8"/>
    <w:rsid w:val="003768E6"/>
    <w:rsid w:val="003768FB"/>
    <w:rsid w:val="00377003"/>
    <w:rsid w:val="003772E1"/>
    <w:rsid w:val="00380B94"/>
    <w:rsid w:val="00381B9D"/>
    <w:rsid w:val="003832DE"/>
    <w:rsid w:val="003840BB"/>
    <w:rsid w:val="003840FB"/>
    <w:rsid w:val="00384592"/>
    <w:rsid w:val="00384793"/>
    <w:rsid w:val="00384D70"/>
    <w:rsid w:val="0038581C"/>
    <w:rsid w:val="0038613D"/>
    <w:rsid w:val="00386DC3"/>
    <w:rsid w:val="00387187"/>
    <w:rsid w:val="0038726E"/>
    <w:rsid w:val="00387CBA"/>
    <w:rsid w:val="00390E31"/>
    <w:rsid w:val="003918AF"/>
    <w:rsid w:val="0039198A"/>
    <w:rsid w:val="0039271B"/>
    <w:rsid w:val="00392CB6"/>
    <w:rsid w:val="00393335"/>
    <w:rsid w:val="00395255"/>
    <w:rsid w:val="0039674D"/>
    <w:rsid w:val="00397008"/>
    <w:rsid w:val="0039781A"/>
    <w:rsid w:val="00397DA8"/>
    <w:rsid w:val="003A00F0"/>
    <w:rsid w:val="003A034A"/>
    <w:rsid w:val="003A1179"/>
    <w:rsid w:val="003A1A6B"/>
    <w:rsid w:val="003A2046"/>
    <w:rsid w:val="003A2B43"/>
    <w:rsid w:val="003A304A"/>
    <w:rsid w:val="003A3052"/>
    <w:rsid w:val="003A45E0"/>
    <w:rsid w:val="003A486C"/>
    <w:rsid w:val="003A4C87"/>
    <w:rsid w:val="003A4EF2"/>
    <w:rsid w:val="003A5129"/>
    <w:rsid w:val="003A55AD"/>
    <w:rsid w:val="003A6AA0"/>
    <w:rsid w:val="003B1A2A"/>
    <w:rsid w:val="003B2613"/>
    <w:rsid w:val="003B35D9"/>
    <w:rsid w:val="003B3E54"/>
    <w:rsid w:val="003B4207"/>
    <w:rsid w:val="003B4B11"/>
    <w:rsid w:val="003B7BD1"/>
    <w:rsid w:val="003C029E"/>
    <w:rsid w:val="003C2930"/>
    <w:rsid w:val="003C2B28"/>
    <w:rsid w:val="003C2DFA"/>
    <w:rsid w:val="003C35B3"/>
    <w:rsid w:val="003C418D"/>
    <w:rsid w:val="003C7D0F"/>
    <w:rsid w:val="003D05AD"/>
    <w:rsid w:val="003D0DD0"/>
    <w:rsid w:val="003D2457"/>
    <w:rsid w:val="003D356C"/>
    <w:rsid w:val="003D4411"/>
    <w:rsid w:val="003D5479"/>
    <w:rsid w:val="003D58AD"/>
    <w:rsid w:val="003D6431"/>
    <w:rsid w:val="003E025C"/>
    <w:rsid w:val="003E16A7"/>
    <w:rsid w:val="003E18A0"/>
    <w:rsid w:val="003E1DA4"/>
    <w:rsid w:val="003E22F3"/>
    <w:rsid w:val="003E30BE"/>
    <w:rsid w:val="003E324D"/>
    <w:rsid w:val="003E5D3C"/>
    <w:rsid w:val="003E6E2F"/>
    <w:rsid w:val="003F094A"/>
    <w:rsid w:val="003F1754"/>
    <w:rsid w:val="003F2E49"/>
    <w:rsid w:val="003F31B7"/>
    <w:rsid w:val="003F4199"/>
    <w:rsid w:val="003F4478"/>
    <w:rsid w:val="003F5162"/>
    <w:rsid w:val="003F5736"/>
    <w:rsid w:val="003F5917"/>
    <w:rsid w:val="003F5B5B"/>
    <w:rsid w:val="003F5FAF"/>
    <w:rsid w:val="003F66FE"/>
    <w:rsid w:val="003F6CCC"/>
    <w:rsid w:val="003F6D72"/>
    <w:rsid w:val="003F7860"/>
    <w:rsid w:val="003F7C41"/>
    <w:rsid w:val="004011A8"/>
    <w:rsid w:val="004037FA"/>
    <w:rsid w:val="00403863"/>
    <w:rsid w:val="00403910"/>
    <w:rsid w:val="00403943"/>
    <w:rsid w:val="00404764"/>
    <w:rsid w:val="004056A6"/>
    <w:rsid w:val="00406B76"/>
    <w:rsid w:val="00406BAA"/>
    <w:rsid w:val="00407772"/>
    <w:rsid w:val="004100DC"/>
    <w:rsid w:val="00410EDF"/>
    <w:rsid w:val="00411EDD"/>
    <w:rsid w:val="0041208C"/>
    <w:rsid w:val="00412532"/>
    <w:rsid w:val="004130A3"/>
    <w:rsid w:val="00413A91"/>
    <w:rsid w:val="00413ADE"/>
    <w:rsid w:val="00413B01"/>
    <w:rsid w:val="00414076"/>
    <w:rsid w:val="004157D3"/>
    <w:rsid w:val="00416D19"/>
    <w:rsid w:val="004174EA"/>
    <w:rsid w:val="0042355E"/>
    <w:rsid w:val="00423FB7"/>
    <w:rsid w:val="004244A1"/>
    <w:rsid w:val="0042460F"/>
    <w:rsid w:val="00424705"/>
    <w:rsid w:val="00424A27"/>
    <w:rsid w:val="00424AFC"/>
    <w:rsid w:val="00424B28"/>
    <w:rsid w:val="00426017"/>
    <w:rsid w:val="004263A3"/>
    <w:rsid w:val="00426CF0"/>
    <w:rsid w:val="00427327"/>
    <w:rsid w:val="004314C9"/>
    <w:rsid w:val="004321CB"/>
    <w:rsid w:val="004337EB"/>
    <w:rsid w:val="0043552D"/>
    <w:rsid w:val="00436563"/>
    <w:rsid w:val="00436FD8"/>
    <w:rsid w:val="00437181"/>
    <w:rsid w:val="0044126C"/>
    <w:rsid w:val="0044514E"/>
    <w:rsid w:val="004458B3"/>
    <w:rsid w:val="0044682A"/>
    <w:rsid w:val="00447CD7"/>
    <w:rsid w:val="00447FF4"/>
    <w:rsid w:val="00451BDA"/>
    <w:rsid w:val="0045257A"/>
    <w:rsid w:val="00452741"/>
    <w:rsid w:val="0045301E"/>
    <w:rsid w:val="004534D3"/>
    <w:rsid w:val="004540AB"/>
    <w:rsid w:val="004541CB"/>
    <w:rsid w:val="0045422E"/>
    <w:rsid w:val="00454712"/>
    <w:rsid w:val="004551E9"/>
    <w:rsid w:val="00455F9A"/>
    <w:rsid w:val="00456CFE"/>
    <w:rsid w:val="004575F2"/>
    <w:rsid w:val="00460492"/>
    <w:rsid w:val="004608F6"/>
    <w:rsid w:val="004627C1"/>
    <w:rsid w:val="004638AA"/>
    <w:rsid w:val="004639A4"/>
    <w:rsid w:val="00464855"/>
    <w:rsid w:val="00465980"/>
    <w:rsid w:val="00465B06"/>
    <w:rsid w:val="0046735A"/>
    <w:rsid w:val="004674E4"/>
    <w:rsid w:val="004705C6"/>
    <w:rsid w:val="00471FF7"/>
    <w:rsid w:val="00472CB4"/>
    <w:rsid w:val="00472D2B"/>
    <w:rsid w:val="00474E78"/>
    <w:rsid w:val="004764DB"/>
    <w:rsid w:val="00481C57"/>
    <w:rsid w:val="00485110"/>
    <w:rsid w:val="00485339"/>
    <w:rsid w:val="00485482"/>
    <w:rsid w:val="00485C0B"/>
    <w:rsid w:val="00487236"/>
    <w:rsid w:val="004901BD"/>
    <w:rsid w:val="004907E5"/>
    <w:rsid w:val="00490EAD"/>
    <w:rsid w:val="00492D5F"/>
    <w:rsid w:val="00493462"/>
    <w:rsid w:val="00493F76"/>
    <w:rsid w:val="00494B7A"/>
    <w:rsid w:val="00494EEE"/>
    <w:rsid w:val="0049555E"/>
    <w:rsid w:val="00496EC4"/>
    <w:rsid w:val="0049767E"/>
    <w:rsid w:val="004A1CC5"/>
    <w:rsid w:val="004A2490"/>
    <w:rsid w:val="004A251E"/>
    <w:rsid w:val="004A39AE"/>
    <w:rsid w:val="004A5687"/>
    <w:rsid w:val="004A5BE6"/>
    <w:rsid w:val="004A6DB2"/>
    <w:rsid w:val="004A78F2"/>
    <w:rsid w:val="004B0EE7"/>
    <w:rsid w:val="004B416E"/>
    <w:rsid w:val="004B4B37"/>
    <w:rsid w:val="004B5215"/>
    <w:rsid w:val="004B577E"/>
    <w:rsid w:val="004B57DA"/>
    <w:rsid w:val="004B5F4F"/>
    <w:rsid w:val="004B6276"/>
    <w:rsid w:val="004B750D"/>
    <w:rsid w:val="004B76F3"/>
    <w:rsid w:val="004C09A8"/>
    <w:rsid w:val="004C1CD8"/>
    <w:rsid w:val="004C2EB5"/>
    <w:rsid w:val="004C3477"/>
    <w:rsid w:val="004C41D9"/>
    <w:rsid w:val="004C5733"/>
    <w:rsid w:val="004C5B73"/>
    <w:rsid w:val="004C6562"/>
    <w:rsid w:val="004C690F"/>
    <w:rsid w:val="004C6CA2"/>
    <w:rsid w:val="004C7EC2"/>
    <w:rsid w:val="004C7FD4"/>
    <w:rsid w:val="004D04A5"/>
    <w:rsid w:val="004D079C"/>
    <w:rsid w:val="004D091F"/>
    <w:rsid w:val="004D1336"/>
    <w:rsid w:val="004D1ED0"/>
    <w:rsid w:val="004D2866"/>
    <w:rsid w:val="004D2CEC"/>
    <w:rsid w:val="004D37FE"/>
    <w:rsid w:val="004D3F83"/>
    <w:rsid w:val="004D5A26"/>
    <w:rsid w:val="004D63C8"/>
    <w:rsid w:val="004D77D0"/>
    <w:rsid w:val="004D77FB"/>
    <w:rsid w:val="004E07A8"/>
    <w:rsid w:val="004E18B9"/>
    <w:rsid w:val="004E20D0"/>
    <w:rsid w:val="004E20D8"/>
    <w:rsid w:val="004E29A1"/>
    <w:rsid w:val="004E2A70"/>
    <w:rsid w:val="004E2D02"/>
    <w:rsid w:val="004E54EB"/>
    <w:rsid w:val="004E5F1E"/>
    <w:rsid w:val="004E7CB1"/>
    <w:rsid w:val="004E7F9A"/>
    <w:rsid w:val="004F0365"/>
    <w:rsid w:val="004F09E9"/>
    <w:rsid w:val="004F1BEC"/>
    <w:rsid w:val="004F548F"/>
    <w:rsid w:val="004F5FE4"/>
    <w:rsid w:val="0050137F"/>
    <w:rsid w:val="005018EC"/>
    <w:rsid w:val="00502AE5"/>
    <w:rsid w:val="005033D9"/>
    <w:rsid w:val="00503B17"/>
    <w:rsid w:val="00504504"/>
    <w:rsid w:val="00504C36"/>
    <w:rsid w:val="005051C6"/>
    <w:rsid w:val="00505A63"/>
    <w:rsid w:val="00505D6E"/>
    <w:rsid w:val="00507102"/>
    <w:rsid w:val="00511FC9"/>
    <w:rsid w:val="00512FF0"/>
    <w:rsid w:val="00514C69"/>
    <w:rsid w:val="00515B11"/>
    <w:rsid w:val="005168C4"/>
    <w:rsid w:val="00516B20"/>
    <w:rsid w:val="00517EFD"/>
    <w:rsid w:val="00522F6B"/>
    <w:rsid w:val="005242AE"/>
    <w:rsid w:val="00524B12"/>
    <w:rsid w:val="00525FD5"/>
    <w:rsid w:val="0052641D"/>
    <w:rsid w:val="00527823"/>
    <w:rsid w:val="00527ACA"/>
    <w:rsid w:val="00527F7B"/>
    <w:rsid w:val="0053267D"/>
    <w:rsid w:val="00532D61"/>
    <w:rsid w:val="00533702"/>
    <w:rsid w:val="00533B91"/>
    <w:rsid w:val="0053459D"/>
    <w:rsid w:val="005354A9"/>
    <w:rsid w:val="00536964"/>
    <w:rsid w:val="00536A45"/>
    <w:rsid w:val="00537405"/>
    <w:rsid w:val="005406E4"/>
    <w:rsid w:val="005418ED"/>
    <w:rsid w:val="00541C9B"/>
    <w:rsid w:val="005424CF"/>
    <w:rsid w:val="00544A9F"/>
    <w:rsid w:val="00545111"/>
    <w:rsid w:val="00545F97"/>
    <w:rsid w:val="00546158"/>
    <w:rsid w:val="00546E65"/>
    <w:rsid w:val="00547C66"/>
    <w:rsid w:val="00551383"/>
    <w:rsid w:val="005514E7"/>
    <w:rsid w:val="00551C86"/>
    <w:rsid w:val="00551F92"/>
    <w:rsid w:val="005524D7"/>
    <w:rsid w:val="00554166"/>
    <w:rsid w:val="005543A4"/>
    <w:rsid w:val="0055462D"/>
    <w:rsid w:val="00556453"/>
    <w:rsid w:val="00556B5A"/>
    <w:rsid w:val="00557C43"/>
    <w:rsid w:val="005606A0"/>
    <w:rsid w:val="0056182F"/>
    <w:rsid w:val="00561C2E"/>
    <w:rsid w:val="005628A5"/>
    <w:rsid w:val="00562D18"/>
    <w:rsid w:val="00562DA1"/>
    <w:rsid w:val="0056483C"/>
    <w:rsid w:val="00565964"/>
    <w:rsid w:val="00566473"/>
    <w:rsid w:val="0056788D"/>
    <w:rsid w:val="005679F3"/>
    <w:rsid w:val="00571596"/>
    <w:rsid w:val="00572A88"/>
    <w:rsid w:val="00573A53"/>
    <w:rsid w:val="00573E6B"/>
    <w:rsid w:val="00574D2D"/>
    <w:rsid w:val="0057601E"/>
    <w:rsid w:val="005765D2"/>
    <w:rsid w:val="005775C6"/>
    <w:rsid w:val="005777CA"/>
    <w:rsid w:val="00580826"/>
    <w:rsid w:val="00580858"/>
    <w:rsid w:val="00582652"/>
    <w:rsid w:val="00582DB3"/>
    <w:rsid w:val="00582EEC"/>
    <w:rsid w:val="005833C1"/>
    <w:rsid w:val="00583588"/>
    <w:rsid w:val="00583FC4"/>
    <w:rsid w:val="00584863"/>
    <w:rsid w:val="00584918"/>
    <w:rsid w:val="00584A9C"/>
    <w:rsid w:val="00584D28"/>
    <w:rsid w:val="00584ED0"/>
    <w:rsid w:val="00585321"/>
    <w:rsid w:val="00585885"/>
    <w:rsid w:val="005859E0"/>
    <w:rsid w:val="00586DBE"/>
    <w:rsid w:val="00586EF7"/>
    <w:rsid w:val="00587AF7"/>
    <w:rsid w:val="00587D4B"/>
    <w:rsid w:val="00587E8C"/>
    <w:rsid w:val="005906B4"/>
    <w:rsid w:val="00591CE0"/>
    <w:rsid w:val="00591F96"/>
    <w:rsid w:val="00592088"/>
    <w:rsid w:val="00592B71"/>
    <w:rsid w:val="00592BE2"/>
    <w:rsid w:val="00594521"/>
    <w:rsid w:val="005972A6"/>
    <w:rsid w:val="005A10E1"/>
    <w:rsid w:val="005A1886"/>
    <w:rsid w:val="005A2566"/>
    <w:rsid w:val="005A59B5"/>
    <w:rsid w:val="005A6C18"/>
    <w:rsid w:val="005B04CA"/>
    <w:rsid w:val="005B0E53"/>
    <w:rsid w:val="005B1BD1"/>
    <w:rsid w:val="005B2BCF"/>
    <w:rsid w:val="005B3500"/>
    <w:rsid w:val="005B64AE"/>
    <w:rsid w:val="005B70CB"/>
    <w:rsid w:val="005C05C2"/>
    <w:rsid w:val="005C10DC"/>
    <w:rsid w:val="005C1485"/>
    <w:rsid w:val="005C1B3A"/>
    <w:rsid w:val="005C210F"/>
    <w:rsid w:val="005C2707"/>
    <w:rsid w:val="005C5B91"/>
    <w:rsid w:val="005C662F"/>
    <w:rsid w:val="005C6702"/>
    <w:rsid w:val="005D2957"/>
    <w:rsid w:val="005D2ED8"/>
    <w:rsid w:val="005D31B4"/>
    <w:rsid w:val="005D3D70"/>
    <w:rsid w:val="005D46A9"/>
    <w:rsid w:val="005D5CED"/>
    <w:rsid w:val="005D66F0"/>
    <w:rsid w:val="005D6A4C"/>
    <w:rsid w:val="005D6B30"/>
    <w:rsid w:val="005D7FC0"/>
    <w:rsid w:val="005E06E6"/>
    <w:rsid w:val="005E0A81"/>
    <w:rsid w:val="005E14BF"/>
    <w:rsid w:val="005E3DDE"/>
    <w:rsid w:val="005E4A3E"/>
    <w:rsid w:val="005F0099"/>
    <w:rsid w:val="005F048C"/>
    <w:rsid w:val="005F0C6B"/>
    <w:rsid w:val="005F0FE8"/>
    <w:rsid w:val="005F1A75"/>
    <w:rsid w:val="005F34E2"/>
    <w:rsid w:val="005F39CC"/>
    <w:rsid w:val="005F3DF6"/>
    <w:rsid w:val="005F41EC"/>
    <w:rsid w:val="005F4857"/>
    <w:rsid w:val="005F4B8E"/>
    <w:rsid w:val="005F594A"/>
    <w:rsid w:val="005F651F"/>
    <w:rsid w:val="005F6881"/>
    <w:rsid w:val="00600047"/>
    <w:rsid w:val="00600988"/>
    <w:rsid w:val="00600C2B"/>
    <w:rsid w:val="0060257C"/>
    <w:rsid w:val="006027F1"/>
    <w:rsid w:val="00603CE9"/>
    <w:rsid w:val="00605016"/>
    <w:rsid w:val="00606146"/>
    <w:rsid w:val="00606743"/>
    <w:rsid w:val="00607B50"/>
    <w:rsid w:val="0061000E"/>
    <w:rsid w:val="00610A1C"/>
    <w:rsid w:val="00611817"/>
    <w:rsid w:val="00611E72"/>
    <w:rsid w:val="006133CE"/>
    <w:rsid w:val="0061426B"/>
    <w:rsid w:val="00614FE3"/>
    <w:rsid w:val="00615C02"/>
    <w:rsid w:val="0062042D"/>
    <w:rsid w:val="00620B37"/>
    <w:rsid w:val="00620BF7"/>
    <w:rsid w:val="00621E73"/>
    <w:rsid w:val="006229F1"/>
    <w:rsid w:val="00623487"/>
    <w:rsid w:val="006237F4"/>
    <w:rsid w:val="00623A3E"/>
    <w:rsid w:val="00624B6F"/>
    <w:rsid w:val="00625D37"/>
    <w:rsid w:val="00626632"/>
    <w:rsid w:val="0062690C"/>
    <w:rsid w:val="0062704B"/>
    <w:rsid w:val="006270CE"/>
    <w:rsid w:val="0062717B"/>
    <w:rsid w:val="006271FA"/>
    <w:rsid w:val="006272C0"/>
    <w:rsid w:val="006305A6"/>
    <w:rsid w:val="006323E9"/>
    <w:rsid w:val="00633287"/>
    <w:rsid w:val="00636E69"/>
    <w:rsid w:val="006378B1"/>
    <w:rsid w:val="00640A04"/>
    <w:rsid w:val="00641F74"/>
    <w:rsid w:val="00644C44"/>
    <w:rsid w:val="00644F42"/>
    <w:rsid w:val="00645374"/>
    <w:rsid w:val="00645F44"/>
    <w:rsid w:val="00646340"/>
    <w:rsid w:val="006476DD"/>
    <w:rsid w:val="006500D0"/>
    <w:rsid w:val="00652B1D"/>
    <w:rsid w:val="0065468E"/>
    <w:rsid w:val="00655A8E"/>
    <w:rsid w:val="00656EBF"/>
    <w:rsid w:val="00661C4D"/>
    <w:rsid w:val="00661E11"/>
    <w:rsid w:val="00663BD9"/>
    <w:rsid w:val="006644F5"/>
    <w:rsid w:val="00665A37"/>
    <w:rsid w:val="0066615A"/>
    <w:rsid w:val="00666172"/>
    <w:rsid w:val="0066641D"/>
    <w:rsid w:val="00666C04"/>
    <w:rsid w:val="006672C6"/>
    <w:rsid w:val="0066767A"/>
    <w:rsid w:val="006677C0"/>
    <w:rsid w:val="006700F5"/>
    <w:rsid w:val="00671C0D"/>
    <w:rsid w:val="00673FB0"/>
    <w:rsid w:val="00674D7D"/>
    <w:rsid w:val="006751BA"/>
    <w:rsid w:val="0067610F"/>
    <w:rsid w:val="00677D66"/>
    <w:rsid w:val="006811A9"/>
    <w:rsid w:val="00681872"/>
    <w:rsid w:val="0068196E"/>
    <w:rsid w:val="00682355"/>
    <w:rsid w:val="00683F94"/>
    <w:rsid w:val="006868B2"/>
    <w:rsid w:val="00686C3D"/>
    <w:rsid w:val="00686F46"/>
    <w:rsid w:val="00687FE8"/>
    <w:rsid w:val="00690573"/>
    <w:rsid w:val="00690992"/>
    <w:rsid w:val="00690EFE"/>
    <w:rsid w:val="00691ED3"/>
    <w:rsid w:val="006925B4"/>
    <w:rsid w:val="00694628"/>
    <w:rsid w:val="00696FB6"/>
    <w:rsid w:val="006A3AAF"/>
    <w:rsid w:val="006A5EE2"/>
    <w:rsid w:val="006A714D"/>
    <w:rsid w:val="006A7ABA"/>
    <w:rsid w:val="006A7D41"/>
    <w:rsid w:val="006A7D42"/>
    <w:rsid w:val="006A7E8B"/>
    <w:rsid w:val="006A7EED"/>
    <w:rsid w:val="006B084A"/>
    <w:rsid w:val="006B0A36"/>
    <w:rsid w:val="006B0A6E"/>
    <w:rsid w:val="006B1761"/>
    <w:rsid w:val="006B3120"/>
    <w:rsid w:val="006B3EB9"/>
    <w:rsid w:val="006C04CC"/>
    <w:rsid w:val="006C0722"/>
    <w:rsid w:val="006C2771"/>
    <w:rsid w:val="006C508C"/>
    <w:rsid w:val="006C67CA"/>
    <w:rsid w:val="006D01EA"/>
    <w:rsid w:val="006D036C"/>
    <w:rsid w:val="006D0B31"/>
    <w:rsid w:val="006D327E"/>
    <w:rsid w:val="006D3748"/>
    <w:rsid w:val="006D407A"/>
    <w:rsid w:val="006D4812"/>
    <w:rsid w:val="006D53F2"/>
    <w:rsid w:val="006D5573"/>
    <w:rsid w:val="006D6BE1"/>
    <w:rsid w:val="006E048D"/>
    <w:rsid w:val="006E0C15"/>
    <w:rsid w:val="006E1ACD"/>
    <w:rsid w:val="006E38AE"/>
    <w:rsid w:val="006E5DCB"/>
    <w:rsid w:val="006E5FFF"/>
    <w:rsid w:val="006E71D5"/>
    <w:rsid w:val="006E7D07"/>
    <w:rsid w:val="006F0226"/>
    <w:rsid w:val="006F0256"/>
    <w:rsid w:val="006F2C88"/>
    <w:rsid w:val="006F2F21"/>
    <w:rsid w:val="006F553A"/>
    <w:rsid w:val="006F64F5"/>
    <w:rsid w:val="006F6D98"/>
    <w:rsid w:val="006F798C"/>
    <w:rsid w:val="00700C8A"/>
    <w:rsid w:val="00701903"/>
    <w:rsid w:val="00702524"/>
    <w:rsid w:val="00702F9D"/>
    <w:rsid w:val="007037D2"/>
    <w:rsid w:val="00703F40"/>
    <w:rsid w:val="0070410C"/>
    <w:rsid w:val="0070410F"/>
    <w:rsid w:val="00704744"/>
    <w:rsid w:val="00705C78"/>
    <w:rsid w:val="00710D34"/>
    <w:rsid w:val="00712AF2"/>
    <w:rsid w:val="00712B01"/>
    <w:rsid w:val="007130EB"/>
    <w:rsid w:val="00713521"/>
    <w:rsid w:val="00713AE0"/>
    <w:rsid w:val="00713F6E"/>
    <w:rsid w:val="00715130"/>
    <w:rsid w:val="00715802"/>
    <w:rsid w:val="0071758E"/>
    <w:rsid w:val="00720260"/>
    <w:rsid w:val="00721780"/>
    <w:rsid w:val="00721965"/>
    <w:rsid w:val="00721BDF"/>
    <w:rsid w:val="00721DF0"/>
    <w:rsid w:val="00722504"/>
    <w:rsid w:val="00722BB1"/>
    <w:rsid w:val="007230DA"/>
    <w:rsid w:val="007232DD"/>
    <w:rsid w:val="00725726"/>
    <w:rsid w:val="00726AB5"/>
    <w:rsid w:val="00726FE5"/>
    <w:rsid w:val="00727E4D"/>
    <w:rsid w:val="00730579"/>
    <w:rsid w:val="0073125E"/>
    <w:rsid w:val="00733683"/>
    <w:rsid w:val="0073509D"/>
    <w:rsid w:val="00735A55"/>
    <w:rsid w:val="007402FF"/>
    <w:rsid w:val="00740838"/>
    <w:rsid w:val="00740CE1"/>
    <w:rsid w:val="00741501"/>
    <w:rsid w:val="007415B0"/>
    <w:rsid w:val="0074263B"/>
    <w:rsid w:val="00745CB1"/>
    <w:rsid w:val="00746C60"/>
    <w:rsid w:val="00747889"/>
    <w:rsid w:val="00752B6A"/>
    <w:rsid w:val="007533C9"/>
    <w:rsid w:val="0075348C"/>
    <w:rsid w:val="00754202"/>
    <w:rsid w:val="00754A2D"/>
    <w:rsid w:val="007558A3"/>
    <w:rsid w:val="00756075"/>
    <w:rsid w:val="007573AA"/>
    <w:rsid w:val="007578D0"/>
    <w:rsid w:val="00757D75"/>
    <w:rsid w:val="00760BBF"/>
    <w:rsid w:val="00765710"/>
    <w:rsid w:val="007660A0"/>
    <w:rsid w:val="0076630D"/>
    <w:rsid w:val="00766449"/>
    <w:rsid w:val="007676E8"/>
    <w:rsid w:val="00767E84"/>
    <w:rsid w:val="00771DB8"/>
    <w:rsid w:val="00772BE6"/>
    <w:rsid w:val="00773914"/>
    <w:rsid w:val="00773A87"/>
    <w:rsid w:val="00773EEF"/>
    <w:rsid w:val="007746EB"/>
    <w:rsid w:val="007756E3"/>
    <w:rsid w:val="007768E7"/>
    <w:rsid w:val="00776B7B"/>
    <w:rsid w:val="0077735A"/>
    <w:rsid w:val="00777B3A"/>
    <w:rsid w:val="007821F8"/>
    <w:rsid w:val="00782247"/>
    <w:rsid w:val="007833D3"/>
    <w:rsid w:val="00783A36"/>
    <w:rsid w:val="00784CA7"/>
    <w:rsid w:val="007859B8"/>
    <w:rsid w:val="00786D3A"/>
    <w:rsid w:val="00787161"/>
    <w:rsid w:val="00787463"/>
    <w:rsid w:val="00787EBC"/>
    <w:rsid w:val="007900CE"/>
    <w:rsid w:val="007909A1"/>
    <w:rsid w:val="007915F7"/>
    <w:rsid w:val="00792EFD"/>
    <w:rsid w:val="00795A50"/>
    <w:rsid w:val="00796E46"/>
    <w:rsid w:val="007973E9"/>
    <w:rsid w:val="007A0956"/>
    <w:rsid w:val="007A2ADB"/>
    <w:rsid w:val="007A3154"/>
    <w:rsid w:val="007A36D7"/>
    <w:rsid w:val="007A46B2"/>
    <w:rsid w:val="007A48A5"/>
    <w:rsid w:val="007A4B8B"/>
    <w:rsid w:val="007A55FE"/>
    <w:rsid w:val="007A5610"/>
    <w:rsid w:val="007A5718"/>
    <w:rsid w:val="007A5FA9"/>
    <w:rsid w:val="007A6C92"/>
    <w:rsid w:val="007A73E8"/>
    <w:rsid w:val="007A7D9B"/>
    <w:rsid w:val="007B0C45"/>
    <w:rsid w:val="007B1129"/>
    <w:rsid w:val="007B1E63"/>
    <w:rsid w:val="007B3519"/>
    <w:rsid w:val="007B5B31"/>
    <w:rsid w:val="007B5F2A"/>
    <w:rsid w:val="007B69AA"/>
    <w:rsid w:val="007B6C28"/>
    <w:rsid w:val="007B6ED8"/>
    <w:rsid w:val="007B7858"/>
    <w:rsid w:val="007B7D11"/>
    <w:rsid w:val="007C0AA7"/>
    <w:rsid w:val="007C1DA7"/>
    <w:rsid w:val="007C2562"/>
    <w:rsid w:val="007C2BC4"/>
    <w:rsid w:val="007C3EF1"/>
    <w:rsid w:val="007C4971"/>
    <w:rsid w:val="007C4B34"/>
    <w:rsid w:val="007C5591"/>
    <w:rsid w:val="007C7E8E"/>
    <w:rsid w:val="007D1151"/>
    <w:rsid w:val="007D23A8"/>
    <w:rsid w:val="007D3B02"/>
    <w:rsid w:val="007D572D"/>
    <w:rsid w:val="007D586C"/>
    <w:rsid w:val="007D6193"/>
    <w:rsid w:val="007D6B4B"/>
    <w:rsid w:val="007D7C56"/>
    <w:rsid w:val="007E1512"/>
    <w:rsid w:val="007E2A82"/>
    <w:rsid w:val="007E2B89"/>
    <w:rsid w:val="007E2F97"/>
    <w:rsid w:val="007E31F7"/>
    <w:rsid w:val="007E343D"/>
    <w:rsid w:val="007E65FF"/>
    <w:rsid w:val="007E758F"/>
    <w:rsid w:val="007F130D"/>
    <w:rsid w:val="007F21AA"/>
    <w:rsid w:val="007F2EF8"/>
    <w:rsid w:val="007F3E6E"/>
    <w:rsid w:val="007F4994"/>
    <w:rsid w:val="007F679D"/>
    <w:rsid w:val="007F75D7"/>
    <w:rsid w:val="007F7F01"/>
    <w:rsid w:val="0080231F"/>
    <w:rsid w:val="008028D0"/>
    <w:rsid w:val="008032D5"/>
    <w:rsid w:val="00803539"/>
    <w:rsid w:val="00803EF9"/>
    <w:rsid w:val="008044F5"/>
    <w:rsid w:val="00804893"/>
    <w:rsid w:val="008049FE"/>
    <w:rsid w:val="00805223"/>
    <w:rsid w:val="00805490"/>
    <w:rsid w:val="008059FF"/>
    <w:rsid w:val="00805BC0"/>
    <w:rsid w:val="00805E96"/>
    <w:rsid w:val="00805FE6"/>
    <w:rsid w:val="00810E85"/>
    <w:rsid w:val="00811439"/>
    <w:rsid w:val="0081216C"/>
    <w:rsid w:val="0081253C"/>
    <w:rsid w:val="008127D1"/>
    <w:rsid w:val="008159C4"/>
    <w:rsid w:val="00815A5C"/>
    <w:rsid w:val="008165C7"/>
    <w:rsid w:val="00817190"/>
    <w:rsid w:val="0081778F"/>
    <w:rsid w:val="008216DE"/>
    <w:rsid w:val="008217C6"/>
    <w:rsid w:val="008217D0"/>
    <w:rsid w:val="008218D2"/>
    <w:rsid w:val="00821FF5"/>
    <w:rsid w:val="00823B96"/>
    <w:rsid w:val="008259BC"/>
    <w:rsid w:val="008263F9"/>
    <w:rsid w:val="00827413"/>
    <w:rsid w:val="008328D3"/>
    <w:rsid w:val="00835E00"/>
    <w:rsid w:val="008362E2"/>
    <w:rsid w:val="00836B68"/>
    <w:rsid w:val="0083784D"/>
    <w:rsid w:val="00841543"/>
    <w:rsid w:val="00841DAE"/>
    <w:rsid w:val="008451F1"/>
    <w:rsid w:val="0084576D"/>
    <w:rsid w:val="008458C3"/>
    <w:rsid w:val="0084599A"/>
    <w:rsid w:val="00845F18"/>
    <w:rsid w:val="00850056"/>
    <w:rsid w:val="008503BE"/>
    <w:rsid w:val="008508F2"/>
    <w:rsid w:val="008513AD"/>
    <w:rsid w:val="00852B25"/>
    <w:rsid w:val="00853B46"/>
    <w:rsid w:val="00854F9F"/>
    <w:rsid w:val="00855899"/>
    <w:rsid w:val="00856996"/>
    <w:rsid w:val="00856A03"/>
    <w:rsid w:val="00860A43"/>
    <w:rsid w:val="00860A48"/>
    <w:rsid w:val="00863953"/>
    <w:rsid w:val="00863F9A"/>
    <w:rsid w:val="00865583"/>
    <w:rsid w:val="0086586B"/>
    <w:rsid w:val="008659E2"/>
    <w:rsid w:val="00866B95"/>
    <w:rsid w:val="00866E61"/>
    <w:rsid w:val="00870336"/>
    <w:rsid w:val="0087116F"/>
    <w:rsid w:val="00871D50"/>
    <w:rsid w:val="00872B35"/>
    <w:rsid w:val="00873F22"/>
    <w:rsid w:val="008742CF"/>
    <w:rsid w:val="00874C8A"/>
    <w:rsid w:val="00874CDD"/>
    <w:rsid w:val="00874F1A"/>
    <w:rsid w:val="00876225"/>
    <w:rsid w:val="00877DA4"/>
    <w:rsid w:val="00880629"/>
    <w:rsid w:val="00881A54"/>
    <w:rsid w:val="008839B3"/>
    <w:rsid w:val="00883A02"/>
    <w:rsid w:val="008855E9"/>
    <w:rsid w:val="00885EB8"/>
    <w:rsid w:val="00886658"/>
    <w:rsid w:val="00886C42"/>
    <w:rsid w:val="008904B8"/>
    <w:rsid w:val="00890C70"/>
    <w:rsid w:val="0089225D"/>
    <w:rsid w:val="0089249A"/>
    <w:rsid w:val="00892778"/>
    <w:rsid w:val="00892CE1"/>
    <w:rsid w:val="00894376"/>
    <w:rsid w:val="00894EED"/>
    <w:rsid w:val="00895C16"/>
    <w:rsid w:val="00895E9E"/>
    <w:rsid w:val="00896937"/>
    <w:rsid w:val="008A0254"/>
    <w:rsid w:val="008A0320"/>
    <w:rsid w:val="008A081B"/>
    <w:rsid w:val="008A1D0F"/>
    <w:rsid w:val="008A2609"/>
    <w:rsid w:val="008A3564"/>
    <w:rsid w:val="008A51E6"/>
    <w:rsid w:val="008A6A41"/>
    <w:rsid w:val="008A6D85"/>
    <w:rsid w:val="008B0035"/>
    <w:rsid w:val="008B0B45"/>
    <w:rsid w:val="008B1582"/>
    <w:rsid w:val="008B401F"/>
    <w:rsid w:val="008B5394"/>
    <w:rsid w:val="008B6E73"/>
    <w:rsid w:val="008B73EF"/>
    <w:rsid w:val="008B7629"/>
    <w:rsid w:val="008C1117"/>
    <w:rsid w:val="008C11E0"/>
    <w:rsid w:val="008C1812"/>
    <w:rsid w:val="008C1CA4"/>
    <w:rsid w:val="008C2684"/>
    <w:rsid w:val="008C35D7"/>
    <w:rsid w:val="008C5B82"/>
    <w:rsid w:val="008C7900"/>
    <w:rsid w:val="008D0344"/>
    <w:rsid w:val="008D1884"/>
    <w:rsid w:val="008D188B"/>
    <w:rsid w:val="008D3042"/>
    <w:rsid w:val="008D3827"/>
    <w:rsid w:val="008D385F"/>
    <w:rsid w:val="008D392A"/>
    <w:rsid w:val="008D5B16"/>
    <w:rsid w:val="008D672E"/>
    <w:rsid w:val="008D685A"/>
    <w:rsid w:val="008D70F4"/>
    <w:rsid w:val="008D7197"/>
    <w:rsid w:val="008E0B5D"/>
    <w:rsid w:val="008E0D8B"/>
    <w:rsid w:val="008E1962"/>
    <w:rsid w:val="008E1D31"/>
    <w:rsid w:val="008E2F6D"/>
    <w:rsid w:val="008E370C"/>
    <w:rsid w:val="008E4806"/>
    <w:rsid w:val="008E493D"/>
    <w:rsid w:val="008E6A2C"/>
    <w:rsid w:val="008E79C8"/>
    <w:rsid w:val="008E7A8D"/>
    <w:rsid w:val="008F014A"/>
    <w:rsid w:val="008F1BD6"/>
    <w:rsid w:val="008F234A"/>
    <w:rsid w:val="008F2E31"/>
    <w:rsid w:val="008F2F8E"/>
    <w:rsid w:val="008F51F7"/>
    <w:rsid w:val="008F7FBE"/>
    <w:rsid w:val="00900C6F"/>
    <w:rsid w:val="00900FD0"/>
    <w:rsid w:val="009018C0"/>
    <w:rsid w:val="00902ACC"/>
    <w:rsid w:val="00903335"/>
    <w:rsid w:val="009057E8"/>
    <w:rsid w:val="009059B5"/>
    <w:rsid w:val="00907152"/>
    <w:rsid w:val="00907355"/>
    <w:rsid w:val="00907739"/>
    <w:rsid w:val="00910F65"/>
    <w:rsid w:val="00911F13"/>
    <w:rsid w:val="00912AF9"/>
    <w:rsid w:val="00916508"/>
    <w:rsid w:val="00916672"/>
    <w:rsid w:val="00922805"/>
    <w:rsid w:val="00923341"/>
    <w:rsid w:val="00923642"/>
    <w:rsid w:val="00923C47"/>
    <w:rsid w:val="00923CB6"/>
    <w:rsid w:val="009242EA"/>
    <w:rsid w:val="0092443C"/>
    <w:rsid w:val="00924CF3"/>
    <w:rsid w:val="00926DC3"/>
    <w:rsid w:val="00927420"/>
    <w:rsid w:val="0093015F"/>
    <w:rsid w:val="0093076E"/>
    <w:rsid w:val="009307A2"/>
    <w:rsid w:val="00932159"/>
    <w:rsid w:val="009325C5"/>
    <w:rsid w:val="00932A10"/>
    <w:rsid w:val="00932DF3"/>
    <w:rsid w:val="00933D87"/>
    <w:rsid w:val="00940650"/>
    <w:rsid w:val="00941AFE"/>
    <w:rsid w:val="009429CF"/>
    <w:rsid w:val="009437D6"/>
    <w:rsid w:val="009516B3"/>
    <w:rsid w:val="009521BA"/>
    <w:rsid w:val="0095236D"/>
    <w:rsid w:val="00952527"/>
    <w:rsid w:val="00952ACD"/>
    <w:rsid w:val="00952FEF"/>
    <w:rsid w:val="009534F1"/>
    <w:rsid w:val="00953F83"/>
    <w:rsid w:val="00954283"/>
    <w:rsid w:val="00954755"/>
    <w:rsid w:val="00962050"/>
    <w:rsid w:val="009622AF"/>
    <w:rsid w:val="0096240E"/>
    <w:rsid w:val="00962B5B"/>
    <w:rsid w:val="00962EBA"/>
    <w:rsid w:val="00964E59"/>
    <w:rsid w:val="00966EDA"/>
    <w:rsid w:val="0096748C"/>
    <w:rsid w:val="009677E5"/>
    <w:rsid w:val="00971B05"/>
    <w:rsid w:val="0097259D"/>
    <w:rsid w:val="009733D4"/>
    <w:rsid w:val="00974872"/>
    <w:rsid w:val="009752FB"/>
    <w:rsid w:val="009808C5"/>
    <w:rsid w:val="0098090B"/>
    <w:rsid w:val="00981399"/>
    <w:rsid w:val="009818B3"/>
    <w:rsid w:val="00981E37"/>
    <w:rsid w:val="00982013"/>
    <w:rsid w:val="00983286"/>
    <w:rsid w:val="00984BE0"/>
    <w:rsid w:val="009852AF"/>
    <w:rsid w:val="00985364"/>
    <w:rsid w:val="00985A05"/>
    <w:rsid w:val="00985D15"/>
    <w:rsid w:val="009864CF"/>
    <w:rsid w:val="009868CE"/>
    <w:rsid w:val="00986EB8"/>
    <w:rsid w:val="00987CDB"/>
    <w:rsid w:val="00990FE1"/>
    <w:rsid w:val="009945A4"/>
    <w:rsid w:val="00997878"/>
    <w:rsid w:val="009A0436"/>
    <w:rsid w:val="009A0983"/>
    <w:rsid w:val="009A0D93"/>
    <w:rsid w:val="009A107E"/>
    <w:rsid w:val="009A211C"/>
    <w:rsid w:val="009A2A2F"/>
    <w:rsid w:val="009A32F6"/>
    <w:rsid w:val="009A53A7"/>
    <w:rsid w:val="009B167C"/>
    <w:rsid w:val="009B1884"/>
    <w:rsid w:val="009B2E54"/>
    <w:rsid w:val="009B3940"/>
    <w:rsid w:val="009B4CCF"/>
    <w:rsid w:val="009B5AD6"/>
    <w:rsid w:val="009B61B6"/>
    <w:rsid w:val="009B6E95"/>
    <w:rsid w:val="009C0103"/>
    <w:rsid w:val="009C0C08"/>
    <w:rsid w:val="009C13ED"/>
    <w:rsid w:val="009C3F1C"/>
    <w:rsid w:val="009C4F7C"/>
    <w:rsid w:val="009D0A35"/>
    <w:rsid w:val="009D0BD6"/>
    <w:rsid w:val="009D138C"/>
    <w:rsid w:val="009D1EF7"/>
    <w:rsid w:val="009D1EFF"/>
    <w:rsid w:val="009D2A2F"/>
    <w:rsid w:val="009D3169"/>
    <w:rsid w:val="009D4867"/>
    <w:rsid w:val="009D54A9"/>
    <w:rsid w:val="009D777E"/>
    <w:rsid w:val="009E00C5"/>
    <w:rsid w:val="009E061C"/>
    <w:rsid w:val="009E0BDC"/>
    <w:rsid w:val="009E1146"/>
    <w:rsid w:val="009E133A"/>
    <w:rsid w:val="009E164B"/>
    <w:rsid w:val="009E19B9"/>
    <w:rsid w:val="009E2F7E"/>
    <w:rsid w:val="009E363F"/>
    <w:rsid w:val="009E38F7"/>
    <w:rsid w:val="009E41A2"/>
    <w:rsid w:val="009E4BB3"/>
    <w:rsid w:val="009E4CCC"/>
    <w:rsid w:val="009F02DA"/>
    <w:rsid w:val="009F042C"/>
    <w:rsid w:val="009F08BD"/>
    <w:rsid w:val="009F0CB1"/>
    <w:rsid w:val="009F0F65"/>
    <w:rsid w:val="009F151F"/>
    <w:rsid w:val="009F1906"/>
    <w:rsid w:val="009F2BC0"/>
    <w:rsid w:val="009F38B3"/>
    <w:rsid w:val="009F40FF"/>
    <w:rsid w:val="009F453B"/>
    <w:rsid w:val="009F4A9B"/>
    <w:rsid w:val="009F4F06"/>
    <w:rsid w:val="009F52E8"/>
    <w:rsid w:val="009F5CBC"/>
    <w:rsid w:val="009F7953"/>
    <w:rsid w:val="00A0034F"/>
    <w:rsid w:val="00A0050D"/>
    <w:rsid w:val="00A00903"/>
    <w:rsid w:val="00A0114F"/>
    <w:rsid w:val="00A01B60"/>
    <w:rsid w:val="00A0354A"/>
    <w:rsid w:val="00A044C8"/>
    <w:rsid w:val="00A04E47"/>
    <w:rsid w:val="00A06035"/>
    <w:rsid w:val="00A065BF"/>
    <w:rsid w:val="00A06E18"/>
    <w:rsid w:val="00A104B4"/>
    <w:rsid w:val="00A108A9"/>
    <w:rsid w:val="00A110DB"/>
    <w:rsid w:val="00A1112F"/>
    <w:rsid w:val="00A115C0"/>
    <w:rsid w:val="00A13BA7"/>
    <w:rsid w:val="00A145F1"/>
    <w:rsid w:val="00A170CE"/>
    <w:rsid w:val="00A17949"/>
    <w:rsid w:val="00A21B21"/>
    <w:rsid w:val="00A22730"/>
    <w:rsid w:val="00A22923"/>
    <w:rsid w:val="00A22C91"/>
    <w:rsid w:val="00A22D25"/>
    <w:rsid w:val="00A237C2"/>
    <w:rsid w:val="00A23DBE"/>
    <w:rsid w:val="00A24D3B"/>
    <w:rsid w:val="00A25454"/>
    <w:rsid w:val="00A254FA"/>
    <w:rsid w:val="00A2660F"/>
    <w:rsid w:val="00A26D0D"/>
    <w:rsid w:val="00A273FC"/>
    <w:rsid w:val="00A27A32"/>
    <w:rsid w:val="00A27EE4"/>
    <w:rsid w:val="00A314C9"/>
    <w:rsid w:val="00A319F3"/>
    <w:rsid w:val="00A32669"/>
    <w:rsid w:val="00A32978"/>
    <w:rsid w:val="00A340E3"/>
    <w:rsid w:val="00A3531A"/>
    <w:rsid w:val="00A3597E"/>
    <w:rsid w:val="00A35CE6"/>
    <w:rsid w:val="00A36398"/>
    <w:rsid w:val="00A36D95"/>
    <w:rsid w:val="00A405A9"/>
    <w:rsid w:val="00A429BC"/>
    <w:rsid w:val="00A43928"/>
    <w:rsid w:val="00A43953"/>
    <w:rsid w:val="00A43E7C"/>
    <w:rsid w:val="00A44BB8"/>
    <w:rsid w:val="00A46589"/>
    <w:rsid w:val="00A4659D"/>
    <w:rsid w:val="00A47A5F"/>
    <w:rsid w:val="00A47B8B"/>
    <w:rsid w:val="00A50E2D"/>
    <w:rsid w:val="00A5251E"/>
    <w:rsid w:val="00A5293B"/>
    <w:rsid w:val="00A53796"/>
    <w:rsid w:val="00A53B36"/>
    <w:rsid w:val="00A542E1"/>
    <w:rsid w:val="00A546B1"/>
    <w:rsid w:val="00A55818"/>
    <w:rsid w:val="00A56B34"/>
    <w:rsid w:val="00A571B9"/>
    <w:rsid w:val="00A57B69"/>
    <w:rsid w:val="00A57D6E"/>
    <w:rsid w:val="00A610D9"/>
    <w:rsid w:val="00A612A9"/>
    <w:rsid w:val="00A624C0"/>
    <w:rsid w:val="00A629DB"/>
    <w:rsid w:val="00A64696"/>
    <w:rsid w:val="00A6476B"/>
    <w:rsid w:val="00A65424"/>
    <w:rsid w:val="00A6736B"/>
    <w:rsid w:val="00A70E65"/>
    <w:rsid w:val="00A71B3C"/>
    <w:rsid w:val="00A72372"/>
    <w:rsid w:val="00A7385A"/>
    <w:rsid w:val="00A77522"/>
    <w:rsid w:val="00A810FD"/>
    <w:rsid w:val="00A84BC4"/>
    <w:rsid w:val="00A84E4F"/>
    <w:rsid w:val="00A855D9"/>
    <w:rsid w:val="00A85810"/>
    <w:rsid w:val="00A8668D"/>
    <w:rsid w:val="00A874F9"/>
    <w:rsid w:val="00A90178"/>
    <w:rsid w:val="00A919CE"/>
    <w:rsid w:val="00A9202A"/>
    <w:rsid w:val="00A9250F"/>
    <w:rsid w:val="00A92A13"/>
    <w:rsid w:val="00A94DAE"/>
    <w:rsid w:val="00A963F8"/>
    <w:rsid w:val="00A97142"/>
    <w:rsid w:val="00A97A21"/>
    <w:rsid w:val="00A97E97"/>
    <w:rsid w:val="00AA172E"/>
    <w:rsid w:val="00AA1D07"/>
    <w:rsid w:val="00AA25B3"/>
    <w:rsid w:val="00AA44BB"/>
    <w:rsid w:val="00AA5B9B"/>
    <w:rsid w:val="00AA64E9"/>
    <w:rsid w:val="00AA6669"/>
    <w:rsid w:val="00AA68A4"/>
    <w:rsid w:val="00AA7B04"/>
    <w:rsid w:val="00AB14FA"/>
    <w:rsid w:val="00AB15CB"/>
    <w:rsid w:val="00AB1AFF"/>
    <w:rsid w:val="00AB1C0E"/>
    <w:rsid w:val="00AB2107"/>
    <w:rsid w:val="00AB3859"/>
    <w:rsid w:val="00AB62F7"/>
    <w:rsid w:val="00AC0E5C"/>
    <w:rsid w:val="00AC24EA"/>
    <w:rsid w:val="00AC4724"/>
    <w:rsid w:val="00AC543D"/>
    <w:rsid w:val="00AC562C"/>
    <w:rsid w:val="00AC6269"/>
    <w:rsid w:val="00AD0BF3"/>
    <w:rsid w:val="00AD1029"/>
    <w:rsid w:val="00AD2609"/>
    <w:rsid w:val="00AD2FFA"/>
    <w:rsid w:val="00AD36C5"/>
    <w:rsid w:val="00AD3FFD"/>
    <w:rsid w:val="00AD77D2"/>
    <w:rsid w:val="00AE1C2D"/>
    <w:rsid w:val="00AE2634"/>
    <w:rsid w:val="00AE35CE"/>
    <w:rsid w:val="00AE480A"/>
    <w:rsid w:val="00AE4A65"/>
    <w:rsid w:val="00AE6BCD"/>
    <w:rsid w:val="00AF0930"/>
    <w:rsid w:val="00AF1D52"/>
    <w:rsid w:val="00AF2275"/>
    <w:rsid w:val="00AF22AD"/>
    <w:rsid w:val="00AF594E"/>
    <w:rsid w:val="00AF5A4F"/>
    <w:rsid w:val="00AF5E44"/>
    <w:rsid w:val="00AF611D"/>
    <w:rsid w:val="00AF6155"/>
    <w:rsid w:val="00AF6528"/>
    <w:rsid w:val="00AF6587"/>
    <w:rsid w:val="00AF7945"/>
    <w:rsid w:val="00B009C5"/>
    <w:rsid w:val="00B02F4F"/>
    <w:rsid w:val="00B033EC"/>
    <w:rsid w:val="00B04282"/>
    <w:rsid w:val="00B0432D"/>
    <w:rsid w:val="00B06003"/>
    <w:rsid w:val="00B10470"/>
    <w:rsid w:val="00B10C9B"/>
    <w:rsid w:val="00B11B14"/>
    <w:rsid w:val="00B1314C"/>
    <w:rsid w:val="00B14B99"/>
    <w:rsid w:val="00B14CD1"/>
    <w:rsid w:val="00B1573B"/>
    <w:rsid w:val="00B15F2F"/>
    <w:rsid w:val="00B2141D"/>
    <w:rsid w:val="00B22B43"/>
    <w:rsid w:val="00B22BFB"/>
    <w:rsid w:val="00B23BD4"/>
    <w:rsid w:val="00B26B8C"/>
    <w:rsid w:val="00B26EB7"/>
    <w:rsid w:val="00B27212"/>
    <w:rsid w:val="00B27236"/>
    <w:rsid w:val="00B301E1"/>
    <w:rsid w:val="00B30D97"/>
    <w:rsid w:val="00B312EE"/>
    <w:rsid w:val="00B3146E"/>
    <w:rsid w:val="00B3200D"/>
    <w:rsid w:val="00B32CA0"/>
    <w:rsid w:val="00B33527"/>
    <w:rsid w:val="00B34FB3"/>
    <w:rsid w:val="00B35207"/>
    <w:rsid w:val="00B40252"/>
    <w:rsid w:val="00B40C3C"/>
    <w:rsid w:val="00B42F43"/>
    <w:rsid w:val="00B43096"/>
    <w:rsid w:val="00B4325B"/>
    <w:rsid w:val="00B43432"/>
    <w:rsid w:val="00B458F2"/>
    <w:rsid w:val="00B46639"/>
    <w:rsid w:val="00B46812"/>
    <w:rsid w:val="00B4780B"/>
    <w:rsid w:val="00B479FB"/>
    <w:rsid w:val="00B47F6A"/>
    <w:rsid w:val="00B50225"/>
    <w:rsid w:val="00B507EC"/>
    <w:rsid w:val="00B50AEB"/>
    <w:rsid w:val="00B53085"/>
    <w:rsid w:val="00B53A36"/>
    <w:rsid w:val="00B560A2"/>
    <w:rsid w:val="00B5611A"/>
    <w:rsid w:val="00B5657F"/>
    <w:rsid w:val="00B56740"/>
    <w:rsid w:val="00B56C93"/>
    <w:rsid w:val="00B57883"/>
    <w:rsid w:val="00B60EC9"/>
    <w:rsid w:val="00B61749"/>
    <w:rsid w:val="00B61B3D"/>
    <w:rsid w:val="00B61CB5"/>
    <w:rsid w:val="00B645E5"/>
    <w:rsid w:val="00B64E7D"/>
    <w:rsid w:val="00B65151"/>
    <w:rsid w:val="00B653CF"/>
    <w:rsid w:val="00B65637"/>
    <w:rsid w:val="00B65756"/>
    <w:rsid w:val="00B658EB"/>
    <w:rsid w:val="00B6684D"/>
    <w:rsid w:val="00B67FF3"/>
    <w:rsid w:val="00B71316"/>
    <w:rsid w:val="00B714D4"/>
    <w:rsid w:val="00B71B2A"/>
    <w:rsid w:val="00B71B85"/>
    <w:rsid w:val="00B720B5"/>
    <w:rsid w:val="00B72519"/>
    <w:rsid w:val="00B744C1"/>
    <w:rsid w:val="00B74968"/>
    <w:rsid w:val="00B80D61"/>
    <w:rsid w:val="00B81CEA"/>
    <w:rsid w:val="00B836BB"/>
    <w:rsid w:val="00B83F1B"/>
    <w:rsid w:val="00B86680"/>
    <w:rsid w:val="00B87519"/>
    <w:rsid w:val="00B904DB"/>
    <w:rsid w:val="00B90705"/>
    <w:rsid w:val="00B909C2"/>
    <w:rsid w:val="00B90FAB"/>
    <w:rsid w:val="00B92109"/>
    <w:rsid w:val="00B93456"/>
    <w:rsid w:val="00B953BB"/>
    <w:rsid w:val="00B96331"/>
    <w:rsid w:val="00B9646C"/>
    <w:rsid w:val="00B96BE0"/>
    <w:rsid w:val="00B96DD9"/>
    <w:rsid w:val="00B97E0C"/>
    <w:rsid w:val="00BA040C"/>
    <w:rsid w:val="00BA0D85"/>
    <w:rsid w:val="00BA1017"/>
    <w:rsid w:val="00BA2D9F"/>
    <w:rsid w:val="00BA3185"/>
    <w:rsid w:val="00BA3E7E"/>
    <w:rsid w:val="00BA5150"/>
    <w:rsid w:val="00BA53D4"/>
    <w:rsid w:val="00BA5CA5"/>
    <w:rsid w:val="00BA70BD"/>
    <w:rsid w:val="00BA7864"/>
    <w:rsid w:val="00BA7C2B"/>
    <w:rsid w:val="00BA7E4C"/>
    <w:rsid w:val="00BB0EBD"/>
    <w:rsid w:val="00BB172E"/>
    <w:rsid w:val="00BB1B9E"/>
    <w:rsid w:val="00BB278F"/>
    <w:rsid w:val="00BB2DB7"/>
    <w:rsid w:val="00BB327D"/>
    <w:rsid w:val="00BB37D5"/>
    <w:rsid w:val="00BB66EB"/>
    <w:rsid w:val="00BB6716"/>
    <w:rsid w:val="00BB67EA"/>
    <w:rsid w:val="00BC16A0"/>
    <w:rsid w:val="00BC3C4C"/>
    <w:rsid w:val="00BC4CCB"/>
    <w:rsid w:val="00BC602F"/>
    <w:rsid w:val="00BC66BE"/>
    <w:rsid w:val="00BC6A34"/>
    <w:rsid w:val="00BC7637"/>
    <w:rsid w:val="00BC7CC8"/>
    <w:rsid w:val="00BD094E"/>
    <w:rsid w:val="00BD10D9"/>
    <w:rsid w:val="00BD1D91"/>
    <w:rsid w:val="00BD254E"/>
    <w:rsid w:val="00BD5759"/>
    <w:rsid w:val="00BD72DB"/>
    <w:rsid w:val="00BD73AA"/>
    <w:rsid w:val="00BE0D5A"/>
    <w:rsid w:val="00BE1439"/>
    <w:rsid w:val="00BE1D66"/>
    <w:rsid w:val="00BE44E1"/>
    <w:rsid w:val="00BE4C54"/>
    <w:rsid w:val="00BE66DA"/>
    <w:rsid w:val="00BE7F61"/>
    <w:rsid w:val="00BF116A"/>
    <w:rsid w:val="00BF328C"/>
    <w:rsid w:val="00BF33E1"/>
    <w:rsid w:val="00BF38FC"/>
    <w:rsid w:val="00BF3A7B"/>
    <w:rsid w:val="00BF4AD4"/>
    <w:rsid w:val="00BF5122"/>
    <w:rsid w:val="00BF7272"/>
    <w:rsid w:val="00C005C6"/>
    <w:rsid w:val="00C00BB6"/>
    <w:rsid w:val="00C00DCC"/>
    <w:rsid w:val="00C013A0"/>
    <w:rsid w:val="00C0194E"/>
    <w:rsid w:val="00C0429F"/>
    <w:rsid w:val="00C05F7B"/>
    <w:rsid w:val="00C079B3"/>
    <w:rsid w:val="00C100D4"/>
    <w:rsid w:val="00C10A61"/>
    <w:rsid w:val="00C11A49"/>
    <w:rsid w:val="00C11E91"/>
    <w:rsid w:val="00C13B93"/>
    <w:rsid w:val="00C1431D"/>
    <w:rsid w:val="00C16680"/>
    <w:rsid w:val="00C17091"/>
    <w:rsid w:val="00C20C98"/>
    <w:rsid w:val="00C22877"/>
    <w:rsid w:val="00C22EBC"/>
    <w:rsid w:val="00C23409"/>
    <w:rsid w:val="00C258FC"/>
    <w:rsid w:val="00C25C0E"/>
    <w:rsid w:val="00C26E64"/>
    <w:rsid w:val="00C270A8"/>
    <w:rsid w:val="00C270D9"/>
    <w:rsid w:val="00C2742A"/>
    <w:rsid w:val="00C27746"/>
    <w:rsid w:val="00C307B1"/>
    <w:rsid w:val="00C310F2"/>
    <w:rsid w:val="00C3147C"/>
    <w:rsid w:val="00C31CC7"/>
    <w:rsid w:val="00C3218B"/>
    <w:rsid w:val="00C33B0A"/>
    <w:rsid w:val="00C34333"/>
    <w:rsid w:val="00C400E2"/>
    <w:rsid w:val="00C40AEF"/>
    <w:rsid w:val="00C40BF3"/>
    <w:rsid w:val="00C415CB"/>
    <w:rsid w:val="00C419D6"/>
    <w:rsid w:val="00C43911"/>
    <w:rsid w:val="00C43A23"/>
    <w:rsid w:val="00C43DC6"/>
    <w:rsid w:val="00C4456D"/>
    <w:rsid w:val="00C453D8"/>
    <w:rsid w:val="00C45D78"/>
    <w:rsid w:val="00C46E3D"/>
    <w:rsid w:val="00C46FE8"/>
    <w:rsid w:val="00C505C8"/>
    <w:rsid w:val="00C50CFF"/>
    <w:rsid w:val="00C51FA8"/>
    <w:rsid w:val="00C547CC"/>
    <w:rsid w:val="00C55CA4"/>
    <w:rsid w:val="00C56017"/>
    <w:rsid w:val="00C6053C"/>
    <w:rsid w:val="00C61B22"/>
    <w:rsid w:val="00C61DAE"/>
    <w:rsid w:val="00C6451E"/>
    <w:rsid w:val="00C665CE"/>
    <w:rsid w:val="00C66DB4"/>
    <w:rsid w:val="00C7166B"/>
    <w:rsid w:val="00C725D3"/>
    <w:rsid w:val="00C74284"/>
    <w:rsid w:val="00C753E5"/>
    <w:rsid w:val="00C75AB4"/>
    <w:rsid w:val="00C76C58"/>
    <w:rsid w:val="00C76F78"/>
    <w:rsid w:val="00C8012D"/>
    <w:rsid w:val="00C80376"/>
    <w:rsid w:val="00C80B8E"/>
    <w:rsid w:val="00C80C94"/>
    <w:rsid w:val="00C8348F"/>
    <w:rsid w:val="00C859E6"/>
    <w:rsid w:val="00C86528"/>
    <w:rsid w:val="00C867FA"/>
    <w:rsid w:val="00C87934"/>
    <w:rsid w:val="00C91A84"/>
    <w:rsid w:val="00C91AB7"/>
    <w:rsid w:val="00C91BFD"/>
    <w:rsid w:val="00C92AD3"/>
    <w:rsid w:val="00C92F40"/>
    <w:rsid w:val="00C93C11"/>
    <w:rsid w:val="00C93E01"/>
    <w:rsid w:val="00C93E7A"/>
    <w:rsid w:val="00C94740"/>
    <w:rsid w:val="00C94AC5"/>
    <w:rsid w:val="00C95369"/>
    <w:rsid w:val="00C9541A"/>
    <w:rsid w:val="00C9574B"/>
    <w:rsid w:val="00C95BAE"/>
    <w:rsid w:val="00C95EE2"/>
    <w:rsid w:val="00C96FD0"/>
    <w:rsid w:val="00CA0A3C"/>
    <w:rsid w:val="00CA1ECC"/>
    <w:rsid w:val="00CA2B1C"/>
    <w:rsid w:val="00CA3184"/>
    <w:rsid w:val="00CA333C"/>
    <w:rsid w:val="00CA3B44"/>
    <w:rsid w:val="00CA433F"/>
    <w:rsid w:val="00CA68D5"/>
    <w:rsid w:val="00CA780C"/>
    <w:rsid w:val="00CB058D"/>
    <w:rsid w:val="00CB061E"/>
    <w:rsid w:val="00CB0BD9"/>
    <w:rsid w:val="00CB1803"/>
    <w:rsid w:val="00CB1FB9"/>
    <w:rsid w:val="00CB2089"/>
    <w:rsid w:val="00CB2AA9"/>
    <w:rsid w:val="00CB2D35"/>
    <w:rsid w:val="00CB5A70"/>
    <w:rsid w:val="00CB6953"/>
    <w:rsid w:val="00CB6E34"/>
    <w:rsid w:val="00CB7389"/>
    <w:rsid w:val="00CC0585"/>
    <w:rsid w:val="00CC08E7"/>
    <w:rsid w:val="00CC09AA"/>
    <w:rsid w:val="00CC5B58"/>
    <w:rsid w:val="00CC784E"/>
    <w:rsid w:val="00CC7B31"/>
    <w:rsid w:val="00CD1CDA"/>
    <w:rsid w:val="00CD2081"/>
    <w:rsid w:val="00CD2D98"/>
    <w:rsid w:val="00CD594F"/>
    <w:rsid w:val="00CD656C"/>
    <w:rsid w:val="00CD78ED"/>
    <w:rsid w:val="00CE01BE"/>
    <w:rsid w:val="00CE2047"/>
    <w:rsid w:val="00CE2C27"/>
    <w:rsid w:val="00CE59EC"/>
    <w:rsid w:val="00CE6C91"/>
    <w:rsid w:val="00CF056D"/>
    <w:rsid w:val="00CF0FDB"/>
    <w:rsid w:val="00CF1660"/>
    <w:rsid w:val="00CF23EF"/>
    <w:rsid w:val="00CF3C1B"/>
    <w:rsid w:val="00CF493B"/>
    <w:rsid w:val="00CF4BD0"/>
    <w:rsid w:val="00CF5835"/>
    <w:rsid w:val="00CF59CC"/>
    <w:rsid w:val="00CF5DE7"/>
    <w:rsid w:val="00CF6209"/>
    <w:rsid w:val="00CF746D"/>
    <w:rsid w:val="00CF77D1"/>
    <w:rsid w:val="00D00B74"/>
    <w:rsid w:val="00D00C00"/>
    <w:rsid w:val="00D0431D"/>
    <w:rsid w:val="00D05B15"/>
    <w:rsid w:val="00D05DA6"/>
    <w:rsid w:val="00D05EFD"/>
    <w:rsid w:val="00D06C54"/>
    <w:rsid w:val="00D079AB"/>
    <w:rsid w:val="00D079DD"/>
    <w:rsid w:val="00D120B2"/>
    <w:rsid w:val="00D121AA"/>
    <w:rsid w:val="00D13C7B"/>
    <w:rsid w:val="00D146B0"/>
    <w:rsid w:val="00D165EC"/>
    <w:rsid w:val="00D17510"/>
    <w:rsid w:val="00D176DD"/>
    <w:rsid w:val="00D21243"/>
    <w:rsid w:val="00D2147C"/>
    <w:rsid w:val="00D22449"/>
    <w:rsid w:val="00D240D1"/>
    <w:rsid w:val="00D266B6"/>
    <w:rsid w:val="00D27FEC"/>
    <w:rsid w:val="00D304CF"/>
    <w:rsid w:val="00D30C04"/>
    <w:rsid w:val="00D318E1"/>
    <w:rsid w:val="00D3241B"/>
    <w:rsid w:val="00D32EBB"/>
    <w:rsid w:val="00D33238"/>
    <w:rsid w:val="00D335DA"/>
    <w:rsid w:val="00D355A7"/>
    <w:rsid w:val="00D3578F"/>
    <w:rsid w:val="00D35D70"/>
    <w:rsid w:val="00D3698A"/>
    <w:rsid w:val="00D37A3F"/>
    <w:rsid w:val="00D403A5"/>
    <w:rsid w:val="00D40E98"/>
    <w:rsid w:val="00D4292B"/>
    <w:rsid w:val="00D42D63"/>
    <w:rsid w:val="00D42F85"/>
    <w:rsid w:val="00D4315D"/>
    <w:rsid w:val="00D43C37"/>
    <w:rsid w:val="00D44D48"/>
    <w:rsid w:val="00D45BAD"/>
    <w:rsid w:val="00D46586"/>
    <w:rsid w:val="00D4782D"/>
    <w:rsid w:val="00D47D92"/>
    <w:rsid w:val="00D5053D"/>
    <w:rsid w:val="00D5135B"/>
    <w:rsid w:val="00D52154"/>
    <w:rsid w:val="00D52869"/>
    <w:rsid w:val="00D5296D"/>
    <w:rsid w:val="00D535F9"/>
    <w:rsid w:val="00D53DD9"/>
    <w:rsid w:val="00D542FF"/>
    <w:rsid w:val="00D55093"/>
    <w:rsid w:val="00D5567D"/>
    <w:rsid w:val="00D55F6B"/>
    <w:rsid w:val="00D567C8"/>
    <w:rsid w:val="00D5706F"/>
    <w:rsid w:val="00D577EC"/>
    <w:rsid w:val="00D61260"/>
    <w:rsid w:val="00D61AE8"/>
    <w:rsid w:val="00D62FDC"/>
    <w:rsid w:val="00D6328B"/>
    <w:rsid w:val="00D63922"/>
    <w:rsid w:val="00D6392D"/>
    <w:rsid w:val="00D64B84"/>
    <w:rsid w:val="00D65BAF"/>
    <w:rsid w:val="00D65F6A"/>
    <w:rsid w:val="00D6683A"/>
    <w:rsid w:val="00D6745D"/>
    <w:rsid w:val="00D71F30"/>
    <w:rsid w:val="00D74635"/>
    <w:rsid w:val="00D74F2D"/>
    <w:rsid w:val="00D75028"/>
    <w:rsid w:val="00D7575F"/>
    <w:rsid w:val="00D7703A"/>
    <w:rsid w:val="00D777A7"/>
    <w:rsid w:val="00D80773"/>
    <w:rsid w:val="00D80B5B"/>
    <w:rsid w:val="00D816CA"/>
    <w:rsid w:val="00D81E9A"/>
    <w:rsid w:val="00D81FAE"/>
    <w:rsid w:val="00D83F67"/>
    <w:rsid w:val="00D845A9"/>
    <w:rsid w:val="00D859FF"/>
    <w:rsid w:val="00D85E56"/>
    <w:rsid w:val="00D867FB"/>
    <w:rsid w:val="00D87DE9"/>
    <w:rsid w:val="00D9060C"/>
    <w:rsid w:val="00D91015"/>
    <w:rsid w:val="00D91134"/>
    <w:rsid w:val="00D915CB"/>
    <w:rsid w:val="00D92B6A"/>
    <w:rsid w:val="00D93DDC"/>
    <w:rsid w:val="00D93E1E"/>
    <w:rsid w:val="00D94804"/>
    <w:rsid w:val="00D95816"/>
    <w:rsid w:val="00D9605B"/>
    <w:rsid w:val="00D972D4"/>
    <w:rsid w:val="00D974B5"/>
    <w:rsid w:val="00DA01E8"/>
    <w:rsid w:val="00DA0762"/>
    <w:rsid w:val="00DA0E8F"/>
    <w:rsid w:val="00DA17FD"/>
    <w:rsid w:val="00DA1DE0"/>
    <w:rsid w:val="00DA2445"/>
    <w:rsid w:val="00DA26EE"/>
    <w:rsid w:val="00DA44CD"/>
    <w:rsid w:val="00DA5652"/>
    <w:rsid w:val="00DA60C2"/>
    <w:rsid w:val="00DA77B7"/>
    <w:rsid w:val="00DB1042"/>
    <w:rsid w:val="00DB13F1"/>
    <w:rsid w:val="00DB1A9E"/>
    <w:rsid w:val="00DB243B"/>
    <w:rsid w:val="00DB29C5"/>
    <w:rsid w:val="00DB4F26"/>
    <w:rsid w:val="00DB5A7F"/>
    <w:rsid w:val="00DB6CCD"/>
    <w:rsid w:val="00DB7167"/>
    <w:rsid w:val="00DC01F7"/>
    <w:rsid w:val="00DC1887"/>
    <w:rsid w:val="00DC18A3"/>
    <w:rsid w:val="00DC1E20"/>
    <w:rsid w:val="00DC1FE6"/>
    <w:rsid w:val="00DC34CE"/>
    <w:rsid w:val="00DC7983"/>
    <w:rsid w:val="00DC7D71"/>
    <w:rsid w:val="00DD52BB"/>
    <w:rsid w:val="00DD543A"/>
    <w:rsid w:val="00DD7C9C"/>
    <w:rsid w:val="00DE082B"/>
    <w:rsid w:val="00DE09F2"/>
    <w:rsid w:val="00DE12E3"/>
    <w:rsid w:val="00DE3A7D"/>
    <w:rsid w:val="00DE3BCE"/>
    <w:rsid w:val="00DE3F6D"/>
    <w:rsid w:val="00DE406C"/>
    <w:rsid w:val="00DE5D7E"/>
    <w:rsid w:val="00DE7BFE"/>
    <w:rsid w:val="00DE7C4A"/>
    <w:rsid w:val="00DF3241"/>
    <w:rsid w:val="00DF4032"/>
    <w:rsid w:val="00DF50C3"/>
    <w:rsid w:val="00DF5B55"/>
    <w:rsid w:val="00DF76CA"/>
    <w:rsid w:val="00E00031"/>
    <w:rsid w:val="00E0124D"/>
    <w:rsid w:val="00E02129"/>
    <w:rsid w:val="00E02B83"/>
    <w:rsid w:val="00E035A9"/>
    <w:rsid w:val="00E040D0"/>
    <w:rsid w:val="00E043CD"/>
    <w:rsid w:val="00E04F4A"/>
    <w:rsid w:val="00E0687E"/>
    <w:rsid w:val="00E07215"/>
    <w:rsid w:val="00E1042B"/>
    <w:rsid w:val="00E10779"/>
    <w:rsid w:val="00E12654"/>
    <w:rsid w:val="00E132CE"/>
    <w:rsid w:val="00E14FC7"/>
    <w:rsid w:val="00E164F7"/>
    <w:rsid w:val="00E16B69"/>
    <w:rsid w:val="00E17173"/>
    <w:rsid w:val="00E174C9"/>
    <w:rsid w:val="00E17535"/>
    <w:rsid w:val="00E17A1D"/>
    <w:rsid w:val="00E17B84"/>
    <w:rsid w:val="00E17E6D"/>
    <w:rsid w:val="00E20640"/>
    <w:rsid w:val="00E2271D"/>
    <w:rsid w:val="00E22B7A"/>
    <w:rsid w:val="00E242AD"/>
    <w:rsid w:val="00E26A6E"/>
    <w:rsid w:val="00E276C8"/>
    <w:rsid w:val="00E27771"/>
    <w:rsid w:val="00E278C7"/>
    <w:rsid w:val="00E27C17"/>
    <w:rsid w:val="00E27C46"/>
    <w:rsid w:val="00E30548"/>
    <w:rsid w:val="00E32235"/>
    <w:rsid w:val="00E3246F"/>
    <w:rsid w:val="00E32F93"/>
    <w:rsid w:val="00E336E1"/>
    <w:rsid w:val="00E33E25"/>
    <w:rsid w:val="00E40806"/>
    <w:rsid w:val="00E41790"/>
    <w:rsid w:val="00E41C28"/>
    <w:rsid w:val="00E44296"/>
    <w:rsid w:val="00E44BC5"/>
    <w:rsid w:val="00E45808"/>
    <w:rsid w:val="00E45AC8"/>
    <w:rsid w:val="00E460C8"/>
    <w:rsid w:val="00E46E7A"/>
    <w:rsid w:val="00E471AE"/>
    <w:rsid w:val="00E471EA"/>
    <w:rsid w:val="00E47419"/>
    <w:rsid w:val="00E5006B"/>
    <w:rsid w:val="00E500F0"/>
    <w:rsid w:val="00E52018"/>
    <w:rsid w:val="00E52CAC"/>
    <w:rsid w:val="00E52D87"/>
    <w:rsid w:val="00E5445F"/>
    <w:rsid w:val="00E548A7"/>
    <w:rsid w:val="00E54A84"/>
    <w:rsid w:val="00E553E4"/>
    <w:rsid w:val="00E55F1B"/>
    <w:rsid w:val="00E57322"/>
    <w:rsid w:val="00E601B0"/>
    <w:rsid w:val="00E60C9B"/>
    <w:rsid w:val="00E60D4D"/>
    <w:rsid w:val="00E6141D"/>
    <w:rsid w:val="00E61602"/>
    <w:rsid w:val="00E63F79"/>
    <w:rsid w:val="00E66ABA"/>
    <w:rsid w:val="00E6724A"/>
    <w:rsid w:val="00E7155A"/>
    <w:rsid w:val="00E726A7"/>
    <w:rsid w:val="00E7326C"/>
    <w:rsid w:val="00E747D7"/>
    <w:rsid w:val="00E758A8"/>
    <w:rsid w:val="00E76ACC"/>
    <w:rsid w:val="00E7796E"/>
    <w:rsid w:val="00E77E17"/>
    <w:rsid w:val="00E823A6"/>
    <w:rsid w:val="00E830E4"/>
    <w:rsid w:val="00E846BC"/>
    <w:rsid w:val="00E84BF8"/>
    <w:rsid w:val="00E84E22"/>
    <w:rsid w:val="00E85EE8"/>
    <w:rsid w:val="00E870D2"/>
    <w:rsid w:val="00E90986"/>
    <w:rsid w:val="00E93478"/>
    <w:rsid w:val="00E93C59"/>
    <w:rsid w:val="00E94D53"/>
    <w:rsid w:val="00E96088"/>
    <w:rsid w:val="00E966F1"/>
    <w:rsid w:val="00E96ECB"/>
    <w:rsid w:val="00E9718F"/>
    <w:rsid w:val="00EA1587"/>
    <w:rsid w:val="00EA1809"/>
    <w:rsid w:val="00EA1E3B"/>
    <w:rsid w:val="00EA1F9A"/>
    <w:rsid w:val="00EA29F3"/>
    <w:rsid w:val="00EA30B1"/>
    <w:rsid w:val="00EA5DDF"/>
    <w:rsid w:val="00EA5F0F"/>
    <w:rsid w:val="00EA60C4"/>
    <w:rsid w:val="00EA6B30"/>
    <w:rsid w:val="00EB00B8"/>
    <w:rsid w:val="00EB09C9"/>
    <w:rsid w:val="00EB0BA2"/>
    <w:rsid w:val="00EB1152"/>
    <w:rsid w:val="00EB1A17"/>
    <w:rsid w:val="00EB1DDD"/>
    <w:rsid w:val="00EB2E7B"/>
    <w:rsid w:val="00EB41EF"/>
    <w:rsid w:val="00EB45F0"/>
    <w:rsid w:val="00EB46F5"/>
    <w:rsid w:val="00EB5627"/>
    <w:rsid w:val="00EB6608"/>
    <w:rsid w:val="00EB79A5"/>
    <w:rsid w:val="00EB7E16"/>
    <w:rsid w:val="00EC03AA"/>
    <w:rsid w:val="00EC2C9C"/>
    <w:rsid w:val="00EC413D"/>
    <w:rsid w:val="00EC48B6"/>
    <w:rsid w:val="00EC4B26"/>
    <w:rsid w:val="00EC51B9"/>
    <w:rsid w:val="00ED1BBA"/>
    <w:rsid w:val="00ED20B4"/>
    <w:rsid w:val="00ED240D"/>
    <w:rsid w:val="00ED2AFC"/>
    <w:rsid w:val="00ED360B"/>
    <w:rsid w:val="00ED43D5"/>
    <w:rsid w:val="00ED476F"/>
    <w:rsid w:val="00ED5372"/>
    <w:rsid w:val="00ED73B1"/>
    <w:rsid w:val="00EE042B"/>
    <w:rsid w:val="00EE16E8"/>
    <w:rsid w:val="00EE3A01"/>
    <w:rsid w:val="00EE4849"/>
    <w:rsid w:val="00EE610A"/>
    <w:rsid w:val="00EE70AE"/>
    <w:rsid w:val="00EF07A6"/>
    <w:rsid w:val="00EF0E65"/>
    <w:rsid w:val="00EF1104"/>
    <w:rsid w:val="00EF21B2"/>
    <w:rsid w:val="00EF3633"/>
    <w:rsid w:val="00EF438E"/>
    <w:rsid w:val="00EF45FC"/>
    <w:rsid w:val="00EF49BB"/>
    <w:rsid w:val="00EF54AA"/>
    <w:rsid w:val="00EF5B72"/>
    <w:rsid w:val="00EF62B5"/>
    <w:rsid w:val="00EF6334"/>
    <w:rsid w:val="00EF65D0"/>
    <w:rsid w:val="00EF6CB5"/>
    <w:rsid w:val="00EF6E7B"/>
    <w:rsid w:val="00F006A1"/>
    <w:rsid w:val="00F007EE"/>
    <w:rsid w:val="00F01049"/>
    <w:rsid w:val="00F012B5"/>
    <w:rsid w:val="00F012EE"/>
    <w:rsid w:val="00F020A1"/>
    <w:rsid w:val="00F03752"/>
    <w:rsid w:val="00F0424D"/>
    <w:rsid w:val="00F04EA4"/>
    <w:rsid w:val="00F056F2"/>
    <w:rsid w:val="00F05730"/>
    <w:rsid w:val="00F06120"/>
    <w:rsid w:val="00F10D20"/>
    <w:rsid w:val="00F12794"/>
    <w:rsid w:val="00F12A1C"/>
    <w:rsid w:val="00F1357A"/>
    <w:rsid w:val="00F153D4"/>
    <w:rsid w:val="00F15A74"/>
    <w:rsid w:val="00F1768D"/>
    <w:rsid w:val="00F21483"/>
    <w:rsid w:val="00F215E7"/>
    <w:rsid w:val="00F2174E"/>
    <w:rsid w:val="00F2178C"/>
    <w:rsid w:val="00F22B63"/>
    <w:rsid w:val="00F242A1"/>
    <w:rsid w:val="00F24536"/>
    <w:rsid w:val="00F25268"/>
    <w:rsid w:val="00F27339"/>
    <w:rsid w:val="00F303EF"/>
    <w:rsid w:val="00F304B3"/>
    <w:rsid w:val="00F30A62"/>
    <w:rsid w:val="00F32926"/>
    <w:rsid w:val="00F3471D"/>
    <w:rsid w:val="00F35BD7"/>
    <w:rsid w:val="00F369C4"/>
    <w:rsid w:val="00F372D2"/>
    <w:rsid w:val="00F37B33"/>
    <w:rsid w:val="00F4096B"/>
    <w:rsid w:val="00F42CFF"/>
    <w:rsid w:val="00F434C8"/>
    <w:rsid w:val="00F43DAE"/>
    <w:rsid w:val="00F44B50"/>
    <w:rsid w:val="00F44F61"/>
    <w:rsid w:val="00F4530E"/>
    <w:rsid w:val="00F46738"/>
    <w:rsid w:val="00F46CE4"/>
    <w:rsid w:val="00F479F9"/>
    <w:rsid w:val="00F5137B"/>
    <w:rsid w:val="00F51CCE"/>
    <w:rsid w:val="00F5252D"/>
    <w:rsid w:val="00F5265B"/>
    <w:rsid w:val="00F55E31"/>
    <w:rsid w:val="00F56390"/>
    <w:rsid w:val="00F56642"/>
    <w:rsid w:val="00F62A9C"/>
    <w:rsid w:val="00F62B33"/>
    <w:rsid w:val="00F63581"/>
    <w:rsid w:val="00F64617"/>
    <w:rsid w:val="00F649DA"/>
    <w:rsid w:val="00F64A98"/>
    <w:rsid w:val="00F65270"/>
    <w:rsid w:val="00F6559E"/>
    <w:rsid w:val="00F657A4"/>
    <w:rsid w:val="00F657CE"/>
    <w:rsid w:val="00F67967"/>
    <w:rsid w:val="00F7089D"/>
    <w:rsid w:val="00F7118C"/>
    <w:rsid w:val="00F71298"/>
    <w:rsid w:val="00F718B7"/>
    <w:rsid w:val="00F721B0"/>
    <w:rsid w:val="00F73B8D"/>
    <w:rsid w:val="00F75BB7"/>
    <w:rsid w:val="00F763BB"/>
    <w:rsid w:val="00F77B0C"/>
    <w:rsid w:val="00F802D4"/>
    <w:rsid w:val="00F80948"/>
    <w:rsid w:val="00F80CF6"/>
    <w:rsid w:val="00F824D3"/>
    <w:rsid w:val="00F828BC"/>
    <w:rsid w:val="00F8290D"/>
    <w:rsid w:val="00F82F6C"/>
    <w:rsid w:val="00F84FA3"/>
    <w:rsid w:val="00F85EE6"/>
    <w:rsid w:val="00F861FD"/>
    <w:rsid w:val="00F863A1"/>
    <w:rsid w:val="00F87068"/>
    <w:rsid w:val="00F87DBE"/>
    <w:rsid w:val="00F90B30"/>
    <w:rsid w:val="00F91EAF"/>
    <w:rsid w:val="00F923F3"/>
    <w:rsid w:val="00F9272A"/>
    <w:rsid w:val="00F92B11"/>
    <w:rsid w:val="00F93A1A"/>
    <w:rsid w:val="00F94A63"/>
    <w:rsid w:val="00F951ED"/>
    <w:rsid w:val="00F9695A"/>
    <w:rsid w:val="00F96A74"/>
    <w:rsid w:val="00F97215"/>
    <w:rsid w:val="00FA06BB"/>
    <w:rsid w:val="00FA0AA6"/>
    <w:rsid w:val="00FA12B9"/>
    <w:rsid w:val="00FA2588"/>
    <w:rsid w:val="00FA2609"/>
    <w:rsid w:val="00FA2AEC"/>
    <w:rsid w:val="00FA358B"/>
    <w:rsid w:val="00FA371B"/>
    <w:rsid w:val="00FA4419"/>
    <w:rsid w:val="00FA444D"/>
    <w:rsid w:val="00FA72E8"/>
    <w:rsid w:val="00FB19E5"/>
    <w:rsid w:val="00FB2FF0"/>
    <w:rsid w:val="00FB5164"/>
    <w:rsid w:val="00FB653E"/>
    <w:rsid w:val="00FB65A9"/>
    <w:rsid w:val="00FB7BBE"/>
    <w:rsid w:val="00FC1027"/>
    <w:rsid w:val="00FC1D98"/>
    <w:rsid w:val="00FC2381"/>
    <w:rsid w:val="00FC3BCD"/>
    <w:rsid w:val="00FC739A"/>
    <w:rsid w:val="00FC7A61"/>
    <w:rsid w:val="00FD0013"/>
    <w:rsid w:val="00FD24AA"/>
    <w:rsid w:val="00FD37D6"/>
    <w:rsid w:val="00FD4140"/>
    <w:rsid w:val="00FD47BF"/>
    <w:rsid w:val="00FD5051"/>
    <w:rsid w:val="00FD51A8"/>
    <w:rsid w:val="00FD557C"/>
    <w:rsid w:val="00FD5AE0"/>
    <w:rsid w:val="00FD65C3"/>
    <w:rsid w:val="00FE11B0"/>
    <w:rsid w:val="00FE171C"/>
    <w:rsid w:val="00FE2119"/>
    <w:rsid w:val="00FE26AB"/>
    <w:rsid w:val="00FE4760"/>
    <w:rsid w:val="00FE64ED"/>
    <w:rsid w:val="00FE693A"/>
    <w:rsid w:val="00FE71C0"/>
    <w:rsid w:val="00FE7C68"/>
    <w:rsid w:val="00FE7C8E"/>
    <w:rsid w:val="00FF086A"/>
    <w:rsid w:val="00FF295F"/>
    <w:rsid w:val="00FF398C"/>
    <w:rsid w:val="00FF3AB8"/>
    <w:rsid w:val="00FF3DBC"/>
    <w:rsid w:val="00FF58DE"/>
    <w:rsid w:val="00FF5D57"/>
    <w:rsid w:val="00FF5F55"/>
    <w:rsid w:val="00FF675A"/>
    <w:rsid w:val="00FF7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89"/>
    <w:pPr>
      <w:spacing w:line="360" w:lineRule="auto"/>
      <w:ind w:firstLine="851"/>
      <w:jc w:val="center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36F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6</Pages>
  <Words>1788</Words>
  <Characters>10198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5</cp:revision>
  <dcterms:created xsi:type="dcterms:W3CDTF">2021-07-22T22:50:00Z</dcterms:created>
  <dcterms:modified xsi:type="dcterms:W3CDTF">2021-07-23T06:07:00Z</dcterms:modified>
</cp:coreProperties>
</file>