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DB3" w:rsidRPr="007F0770" w:rsidRDefault="009B2DB3" w:rsidP="00153F6A">
      <w:pPr>
        <w:pStyle w:val="Default"/>
        <w:ind w:hanging="709"/>
        <w:jc w:val="center"/>
        <w:rPr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4.9pt;margin-top:.2pt;width:612.75pt;height:842.25pt;z-index:251658240">
            <v:imagedata r:id="rId5" o:title=""/>
            <w10:wrap type="square"/>
          </v:shape>
        </w:pict>
      </w:r>
    </w:p>
    <w:p w:rsidR="009B2DB3" w:rsidRDefault="009B2DB3" w:rsidP="00153F6A">
      <w:pPr>
        <w:pStyle w:val="Default"/>
        <w:ind w:hanging="709"/>
        <w:jc w:val="center"/>
        <w:rPr>
          <w:sz w:val="28"/>
          <w:szCs w:val="28"/>
        </w:rPr>
      </w:pPr>
    </w:p>
    <w:p w:rsidR="009B2DB3" w:rsidRPr="00D6111A" w:rsidRDefault="009B2DB3" w:rsidP="007F0770">
      <w:pPr>
        <w:pStyle w:val="Default"/>
        <w:jc w:val="both"/>
        <w:rPr>
          <w:sz w:val="28"/>
          <w:szCs w:val="28"/>
        </w:rPr>
      </w:pPr>
      <w:r w:rsidRPr="00D6111A">
        <w:rPr>
          <w:sz w:val="28"/>
          <w:szCs w:val="28"/>
        </w:rPr>
        <w:t>-  за счет грантов и иных поступлений, не относящихся к деятельности образовательного учреждения, финансируемой в рамках соглашения на выполнение муниципального задания.</w:t>
      </w:r>
    </w:p>
    <w:p w:rsidR="009B2DB3" w:rsidRPr="00D6111A" w:rsidRDefault="009B2DB3" w:rsidP="00B83829">
      <w:pPr>
        <w:pStyle w:val="Default"/>
        <w:ind w:firstLine="567"/>
        <w:jc w:val="both"/>
        <w:rPr>
          <w:sz w:val="28"/>
          <w:szCs w:val="28"/>
        </w:rPr>
      </w:pPr>
    </w:p>
    <w:p w:rsidR="009B2DB3" w:rsidRPr="00D6111A" w:rsidRDefault="009B2DB3" w:rsidP="0095304B">
      <w:pPr>
        <w:jc w:val="both"/>
        <w:rPr>
          <w:sz w:val="28"/>
          <w:szCs w:val="28"/>
        </w:rPr>
      </w:pPr>
      <w:r w:rsidRPr="00D6111A">
        <w:rPr>
          <w:sz w:val="28"/>
          <w:szCs w:val="28"/>
        </w:rPr>
        <w:t xml:space="preserve">        Пожертвования оформляются в соответствии с действующим законодательством РФ.</w:t>
      </w:r>
    </w:p>
    <w:p w:rsidR="009B2DB3" w:rsidRPr="00D6111A" w:rsidRDefault="009B2DB3" w:rsidP="00B83829">
      <w:pPr>
        <w:ind w:firstLine="567"/>
        <w:jc w:val="both"/>
        <w:rPr>
          <w:sz w:val="28"/>
          <w:szCs w:val="28"/>
        </w:rPr>
      </w:pPr>
      <w:r w:rsidRPr="00D6111A">
        <w:rPr>
          <w:sz w:val="28"/>
          <w:szCs w:val="28"/>
        </w:rPr>
        <w:t>1.2.1.  Пожертвования юридических лиц и  физических лиц, в том числе законных представителей, в виде денежных средств зачисляются на внебюджетный лицевой счет учреждения,  с указанием «Плательщика» и формулировкой в назначении платежа «пожертвования на (какие цели)».</w:t>
      </w:r>
    </w:p>
    <w:p w:rsidR="009B2DB3" w:rsidRPr="00D6111A" w:rsidRDefault="009B2DB3" w:rsidP="0095304B">
      <w:pPr>
        <w:ind w:firstLine="567"/>
        <w:rPr>
          <w:sz w:val="28"/>
          <w:szCs w:val="28"/>
        </w:rPr>
      </w:pPr>
      <w:r w:rsidRPr="00D6111A">
        <w:rPr>
          <w:sz w:val="28"/>
          <w:szCs w:val="28"/>
        </w:rPr>
        <w:t>1.2.2.    Иное имущество оформляется в обязательном порядке с применением акта приема-передачи и постановкой на баланс учреждения в соответствии с существующим законодательством РФ.</w:t>
      </w:r>
    </w:p>
    <w:p w:rsidR="009B2DB3" w:rsidRPr="00D6111A" w:rsidRDefault="009B2DB3" w:rsidP="00A87350">
      <w:pPr>
        <w:ind w:firstLine="567"/>
        <w:jc w:val="both"/>
        <w:rPr>
          <w:sz w:val="28"/>
          <w:szCs w:val="28"/>
        </w:rPr>
      </w:pPr>
      <w:r w:rsidRPr="00D6111A">
        <w:rPr>
          <w:sz w:val="28"/>
          <w:szCs w:val="28"/>
        </w:rPr>
        <w:t>1.2.3.    Пожертвования недвижимого имущества подлежат государственной регистрации в порядке, установленном законодательством Российской Федерации.</w:t>
      </w:r>
    </w:p>
    <w:p w:rsidR="009B2DB3" w:rsidRPr="00D6111A" w:rsidRDefault="009B2DB3" w:rsidP="00B83829">
      <w:pPr>
        <w:ind w:firstLine="567"/>
        <w:jc w:val="both"/>
        <w:rPr>
          <w:sz w:val="28"/>
          <w:szCs w:val="28"/>
        </w:rPr>
      </w:pPr>
    </w:p>
    <w:p w:rsidR="009B2DB3" w:rsidRPr="00D6111A" w:rsidRDefault="009B2DB3" w:rsidP="00B83829">
      <w:pPr>
        <w:ind w:firstLine="567"/>
        <w:jc w:val="both"/>
        <w:rPr>
          <w:sz w:val="28"/>
          <w:szCs w:val="28"/>
        </w:rPr>
      </w:pPr>
      <w:r w:rsidRPr="00D6111A">
        <w:rPr>
          <w:sz w:val="28"/>
          <w:szCs w:val="28"/>
        </w:rPr>
        <w:t>Денежные средства расходуются в соответствии с утвержденным планом финансово-хозяйственной деятельности.</w:t>
      </w:r>
    </w:p>
    <w:p w:rsidR="009B2DB3" w:rsidRPr="00D6111A" w:rsidRDefault="009B2DB3" w:rsidP="00B00894">
      <w:pPr>
        <w:ind w:firstLine="567"/>
        <w:jc w:val="both"/>
        <w:rPr>
          <w:sz w:val="28"/>
          <w:szCs w:val="28"/>
        </w:rPr>
      </w:pPr>
      <w:r w:rsidRPr="00D6111A">
        <w:rPr>
          <w:sz w:val="28"/>
          <w:szCs w:val="28"/>
        </w:rPr>
        <w:t>Учет пожертвований ведется в соответствии с Приказом Минфина России от 01.12.2010 г. № 157н  "Об утверждении Единого плана счетов бухгалтерского учета для органов государственной власти (государственных органов), органов местного самоуправления, органов управления государственными внебюджетными фондами, государственных академий наук, государственных (муниципальных) учреждений и Инструкции по его применению"</w:t>
      </w:r>
    </w:p>
    <w:p w:rsidR="009B2DB3" w:rsidRPr="00D6111A" w:rsidRDefault="009B2DB3" w:rsidP="00B00894">
      <w:pPr>
        <w:ind w:firstLine="567"/>
        <w:jc w:val="both"/>
        <w:rPr>
          <w:sz w:val="28"/>
          <w:szCs w:val="28"/>
        </w:rPr>
      </w:pPr>
    </w:p>
    <w:p w:rsidR="009B2DB3" w:rsidRPr="00D6111A" w:rsidRDefault="009B2DB3" w:rsidP="00B83829">
      <w:pPr>
        <w:ind w:firstLine="567"/>
        <w:jc w:val="both"/>
        <w:rPr>
          <w:szCs w:val="24"/>
        </w:rPr>
      </w:pPr>
      <w:r w:rsidRPr="00D6111A">
        <w:rPr>
          <w:sz w:val="28"/>
          <w:szCs w:val="28"/>
        </w:rPr>
        <w:t xml:space="preserve">1.3. Привлечение </w:t>
      </w:r>
      <w:r w:rsidRPr="00D6111A">
        <w:rPr>
          <w:sz w:val="28"/>
          <w:szCs w:val="24"/>
        </w:rPr>
        <w:t xml:space="preserve">внебюджетных средств </w:t>
      </w:r>
      <w:r w:rsidRPr="00D6111A">
        <w:rPr>
          <w:sz w:val="28"/>
          <w:szCs w:val="28"/>
        </w:rPr>
        <w:t xml:space="preserve">имеет своей целью приобретение необходимого Учреждению имущества, создания дополнительных условий для развития учреждения, укрепление и развитие материально-технической базы Учреждения, обеспечивающей образовательный процесс, организации досуга и отдыха детей, охрану жизни и здоровья, обеспечение безопасности обучающихся (детей) в период образовательного процесса, правовой защиты образовательного процесса в станции и оказания практической помощи руководителю станции,  либо решение иных задач, не противоречащих уставной деятельности Учреждения и действующему законодательству Российской Федерации. </w:t>
      </w:r>
    </w:p>
    <w:p w:rsidR="009B2DB3" w:rsidRPr="00D6111A" w:rsidRDefault="009B2DB3" w:rsidP="00B83829">
      <w:pPr>
        <w:ind w:firstLine="567"/>
        <w:jc w:val="both"/>
        <w:rPr>
          <w:sz w:val="28"/>
          <w:szCs w:val="28"/>
        </w:rPr>
      </w:pPr>
      <w:r w:rsidRPr="00D6111A">
        <w:rPr>
          <w:sz w:val="28"/>
          <w:szCs w:val="28"/>
        </w:rPr>
        <w:t>1.4. Привлечение Учреждением указанных дополнительных средств, не влечет за собой снижение нормативов и абсолютных размеров его финансирования за счет средств учредителя.</w:t>
      </w:r>
    </w:p>
    <w:p w:rsidR="009B2DB3" w:rsidRPr="00D6111A" w:rsidRDefault="009B2DB3" w:rsidP="009C1CFA">
      <w:pPr>
        <w:ind w:firstLine="567"/>
        <w:jc w:val="both"/>
        <w:rPr>
          <w:sz w:val="28"/>
          <w:szCs w:val="28"/>
        </w:rPr>
      </w:pPr>
      <w:r w:rsidRPr="00D6111A">
        <w:rPr>
          <w:sz w:val="28"/>
          <w:szCs w:val="28"/>
        </w:rPr>
        <w:t>1.5. Привлечение Учреждением средств является правом, а не обязанностью Учреждения.</w:t>
      </w:r>
    </w:p>
    <w:p w:rsidR="009B2DB3" w:rsidRPr="00D6111A" w:rsidRDefault="009B2DB3" w:rsidP="009C1CFA">
      <w:pPr>
        <w:ind w:firstLine="567"/>
        <w:rPr>
          <w:szCs w:val="24"/>
        </w:rPr>
      </w:pPr>
      <w:r w:rsidRPr="00D6111A">
        <w:rPr>
          <w:sz w:val="28"/>
          <w:szCs w:val="28"/>
        </w:rPr>
        <w:t>1.6. Основным принципом привлечения Учреждением дополнительных средств в виде целевых взносов и пожертвований является добровольность их внесения.</w:t>
      </w:r>
    </w:p>
    <w:p w:rsidR="009B2DB3" w:rsidRPr="00D6111A" w:rsidRDefault="009B2DB3" w:rsidP="008D2BA0">
      <w:pPr>
        <w:jc w:val="center"/>
        <w:rPr>
          <w:sz w:val="28"/>
          <w:szCs w:val="24"/>
        </w:rPr>
      </w:pPr>
    </w:p>
    <w:p w:rsidR="009B2DB3" w:rsidRDefault="009B2DB3" w:rsidP="008D2BA0">
      <w:pPr>
        <w:jc w:val="center"/>
        <w:rPr>
          <w:sz w:val="28"/>
          <w:szCs w:val="24"/>
        </w:rPr>
      </w:pPr>
    </w:p>
    <w:p w:rsidR="009B2DB3" w:rsidRDefault="009B2DB3" w:rsidP="008D2BA0">
      <w:pPr>
        <w:jc w:val="center"/>
        <w:rPr>
          <w:sz w:val="28"/>
          <w:szCs w:val="24"/>
        </w:rPr>
      </w:pPr>
    </w:p>
    <w:p w:rsidR="009B2DB3" w:rsidRDefault="009B2DB3" w:rsidP="008D2BA0">
      <w:pPr>
        <w:jc w:val="center"/>
        <w:rPr>
          <w:sz w:val="28"/>
          <w:szCs w:val="24"/>
        </w:rPr>
      </w:pPr>
    </w:p>
    <w:p w:rsidR="009B2DB3" w:rsidRPr="00D6111A" w:rsidRDefault="009B2DB3" w:rsidP="008D2BA0">
      <w:pPr>
        <w:jc w:val="center"/>
        <w:rPr>
          <w:sz w:val="28"/>
          <w:szCs w:val="24"/>
        </w:rPr>
      </w:pPr>
      <w:r w:rsidRPr="00D6111A">
        <w:rPr>
          <w:sz w:val="28"/>
          <w:szCs w:val="24"/>
        </w:rPr>
        <w:t>2. ОБЩИЕ ПОНЯТИЯ</w:t>
      </w:r>
    </w:p>
    <w:p w:rsidR="009B2DB3" w:rsidRPr="00D6111A" w:rsidRDefault="009B2DB3" w:rsidP="00ED2AD1">
      <w:pPr>
        <w:ind w:firstLine="567"/>
        <w:jc w:val="center"/>
        <w:rPr>
          <w:sz w:val="16"/>
          <w:szCs w:val="16"/>
        </w:rPr>
      </w:pPr>
    </w:p>
    <w:p w:rsidR="009B2DB3" w:rsidRPr="00D6111A" w:rsidRDefault="009B2DB3" w:rsidP="00ED2AD1">
      <w:pPr>
        <w:ind w:firstLine="567"/>
        <w:jc w:val="both"/>
        <w:rPr>
          <w:sz w:val="28"/>
          <w:szCs w:val="28"/>
        </w:rPr>
      </w:pPr>
      <w:r w:rsidRPr="00D6111A">
        <w:rPr>
          <w:sz w:val="28"/>
          <w:szCs w:val="28"/>
        </w:rPr>
        <w:t>2.1. Законные представители - родители, усыновители, опекуны, попечители обучающихся.</w:t>
      </w:r>
    </w:p>
    <w:p w:rsidR="009B2DB3" w:rsidRPr="00D6111A" w:rsidRDefault="009B2DB3" w:rsidP="009C1CFA">
      <w:pPr>
        <w:ind w:firstLine="567"/>
        <w:rPr>
          <w:sz w:val="28"/>
          <w:szCs w:val="28"/>
        </w:rPr>
      </w:pPr>
      <w:r w:rsidRPr="00D6111A">
        <w:rPr>
          <w:sz w:val="28"/>
          <w:szCs w:val="28"/>
        </w:rPr>
        <w:t>2.2     Коллегиальные органы управления в образовательном учреждении –  Совет учреждения, общее собрание работников, педагогический совет (далее по тексту – коллегиальные органы). Порядок выборов коллегиальных органов управления образовательного учреждения и их компетенция определяются уставом образовательного учреждения.</w:t>
      </w:r>
    </w:p>
    <w:p w:rsidR="009B2DB3" w:rsidRPr="00D6111A" w:rsidRDefault="009B2DB3" w:rsidP="00ED2AD1">
      <w:pPr>
        <w:ind w:firstLine="567"/>
        <w:jc w:val="both"/>
        <w:rPr>
          <w:sz w:val="28"/>
          <w:szCs w:val="28"/>
        </w:rPr>
      </w:pPr>
      <w:r w:rsidRPr="00D6111A">
        <w:rPr>
          <w:sz w:val="28"/>
          <w:szCs w:val="28"/>
        </w:rPr>
        <w:t>2.3. Целевые взносы - добровольная передача юридическими или физическими лицами (в том числе законными представителями) денежных средств, которые должны быть использованы по объявленному (целевому) назначению.</w:t>
      </w:r>
    </w:p>
    <w:p w:rsidR="009B2DB3" w:rsidRPr="00D6111A" w:rsidRDefault="009B2DB3" w:rsidP="00ED2AD1">
      <w:pPr>
        <w:ind w:firstLine="567"/>
        <w:jc w:val="both"/>
        <w:rPr>
          <w:sz w:val="28"/>
          <w:szCs w:val="28"/>
        </w:rPr>
      </w:pPr>
      <w:r w:rsidRPr="00D6111A">
        <w:rPr>
          <w:sz w:val="28"/>
          <w:szCs w:val="28"/>
        </w:rPr>
        <w:t>2.4. Пожертвование - дарение вещи (включая деньги, ценные бумаги) или права в общеполезных целях. В контексте данного Положения общеполезная цель - развитие Учреждения. Пожертвование может также выражаться в добровольном безвозмездном личном труде родителей (законных представителей) детей по ремонту помещений Учреждения, оказании помощи в проведении мероприятий и т.д.</w:t>
      </w:r>
    </w:p>
    <w:p w:rsidR="009B2DB3" w:rsidRPr="00D6111A" w:rsidRDefault="009B2DB3" w:rsidP="00ED2AD1">
      <w:pPr>
        <w:ind w:firstLine="567"/>
        <w:jc w:val="both"/>
        <w:rPr>
          <w:sz w:val="28"/>
          <w:szCs w:val="28"/>
        </w:rPr>
      </w:pPr>
      <w:r w:rsidRPr="00D6111A">
        <w:rPr>
          <w:sz w:val="28"/>
          <w:szCs w:val="28"/>
        </w:rPr>
        <w:t>2.5. Пожертвование - дарение вещи (включая деньги, ценные бумаги) или права в общеполезных целях. Пожертвования могут предоставляться юридическими и физическими лицами в наличной и безналичной форме, а также в виде товаров, работ, услуг.</w:t>
      </w:r>
    </w:p>
    <w:p w:rsidR="009B2DB3" w:rsidRPr="00D6111A" w:rsidRDefault="009B2DB3" w:rsidP="00ED2AD1">
      <w:pPr>
        <w:ind w:firstLine="567"/>
        <w:jc w:val="both"/>
        <w:rPr>
          <w:sz w:val="28"/>
          <w:szCs w:val="28"/>
        </w:rPr>
      </w:pPr>
      <w:r w:rsidRPr="00D6111A">
        <w:rPr>
          <w:sz w:val="28"/>
          <w:szCs w:val="28"/>
        </w:rPr>
        <w:t xml:space="preserve">2.6. Жертвователь - физическое или юридическое лицо, осуществляющее пожертвование. </w:t>
      </w:r>
    </w:p>
    <w:p w:rsidR="009B2DB3" w:rsidRPr="00D6111A" w:rsidRDefault="009B2DB3" w:rsidP="00ED2AD1">
      <w:pPr>
        <w:ind w:firstLine="567"/>
        <w:jc w:val="both"/>
        <w:rPr>
          <w:sz w:val="16"/>
          <w:szCs w:val="16"/>
        </w:rPr>
      </w:pPr>
    </w:p>
    <w:p w:rsidR="009B2DB3" w:rsidRPr="00D6111A" w:rsidRDefault="009B2DB3" w:rsidP="008D2BA0">
      <w:pPr>
        <w:jc w:val="center"/>
        <w:rPr>
          <w:bCs/>
          <w:sz w:val="28"/>
          <w:szCs w:val="28"/>
          <w:lang w:eastAsia="ru-RU"/>
        </w:rPr>
      </w:pPr>
      <w:r w:rsidRPr="00D6111A">
        <w:rPr>
          <w:bCs/>
          <w:sz w:val="28"/>
          <w:szCs w:val="28"/>
          <w:lang w:eastAsia="ru-RU"/>
        </w:rPr>
        <w:t xml:space="preserve">3. ПОРЯДОК ПРИВЛЕЧЕНИЯ И ОФОРМЛЕНИЯ (ИЛИ УЧЕТ) ПОЖЕРТВОВАНИЙ И ЦЕЛЕВЫХ ВЗНОСОВ </w:t>
      </w:r>
    </w:p>
    <w:p w:rsidR="009B2DB3" w:rsidRPr="00D6111A" w:rsidRDefault="009B2DB3" w:rsidP="00595B87">
      <w:pPr>
        <w:ind w:firstLine="567"/>
        <w:jc w:val="center"/>
        <w:rPr>
          <w:bCs/>
          <w:sz w:val="16"/>
          <w:szCs w:val="16"/>
          <w:lang w:eastAsia="ru-RU"/>
        </w:rPr>
      </w:pPr>
    </w:p>
    <w:p w:rsidR="009B2DB3" w:rsidRPr="00D6111A" w:rsidRDefault="009B2DB3" w:rsidP="00595B87">
      <w:pPr>
        <w:ind w:firstLine="567"/>
        <w:jc w:val="both"/>
        <w:rPr>
          <w:sz w:val="28"/>
        </w:rPr>
      </w:pPr>
      <w:r w:rsidRPr="00D6111A">
        <w:rPr>
          <w:sz w:val="28"/>
        </w:rPr>
        <w:t>3.1. Администрация учреждения вправе обратиться как в устной, так и в письменной форме к физическим и юридическим лицам с просьбой об оказании помощи учреждению с указанием цели привлечения пожертвований.</w:t>
      </w:r>
    </w:p>
    <w:p w:rsidR="009B2DB3" w:rsidRPr="00D6111A" w:rsidRDefault="009B2DB3" w:rsidP="002665F3">
      <w:pPr>
        <w:ind w:firstLine="567"/>
        <w:jc w:val="both"/>
        <w:rPr>
          <w:szCs w:val="24"/>
        </w:rPr>
      </w:pPr>
      <w:r w:rsidRPr="00D6111A">
        <w:rPr>
          <w:sz w:val="28"/>
        </w:rPr>
        <w:t>3.2. Пожертвования физических или юридических лиц могут привлекаться учреждением только на добровольной основе. Обязательным условием приема пожертвований является заключение договора (Приложение 1 к настоящему Положению).</w:t>
      </w:r>
    </w:p>
    <w:p w:rsidR="009B2DB3" w:rsidRPr="00D6111A" w:rsidRDefault="009B2DB3" w:rsidP="002665F3">
      <w:pPr>
        <w:ind w:firstLine="567"/>
        <w:jc w:val="both"/>
        <w:rPr>
          <w:szCs w:val="24"/>
        </w:rPr>
      </w:pPr>
      <w:r w:rsidRPr="00D6111A">
        <w:rPr>
          <w:sz w:val="28"/>
        </w:rPr>
        <w:t>3.3. Целевой взнос оформляется заявлением физических лиц с указанием размера денежной суммы и конкретной цели использования этой суммы. Пожертвования оформляются договором пожертвования (Приложение 2 к настоящему Положению). Денежные средства поступают на лицевой счёт Учреждения.</w:t>
      </w:r>
    </w:p>
    <w:p w:rsidR="009B2DB3" w:rsidRPr="00D6111A" w:rsidRDefault="009B2DB3" w:rsidP="001013FB">
      <w:pPr>
        <w:ind w:firstLine="567"/>
        <w:jc w:val="both"/>
        <w:rPr>
          <w:sz w:val="28"/>
          <w:szCs w:val="28"/>
          <w:lang w:eastAsia="ru-RU"/>
        </w:rPr>
      </w:pPr>
      <w:r w:rsidRPr="00D6111A">
        <w:rPr>
          <w:sz w:val="28"/>
          <w:szCs w:val="24"/>
        </w:rPr>
        <w:t xml:space="preserve">3.4. </w:t>
      </w:r>
      <w:r w:rsidRPr="00D6111A">
        <w:rPr>
          <w:sz w:val="28"/>
          <w:szCs w:val="28"/>
          <w:lang w:eastAsia="ru-RU"/>
        </w:rPr>
        <w:t>Руководитель учреждения организует раздельный бухгалтерский учет целевых взносов и пожертвований в соответствии с требованиями бюджетного и налогового законодательства РФ.</w:t>
      </w:r>
    </w:p>
    <w:p w:rsidR="009B2DB3" w:rsidRPr="00D6111A" w:rsidRDefault="009B2DB3" w:rsidP="001013FB">
      <w:pPr>
        <w:ind w:firstLine="567"/>
        <w:jc w:val="both"/>
        <w:rPr>
          <w:sz w:val="28"/>
          <w:szCs w:val="28"/>
          <w:lang w:eastAsia="ru-RU"/>
        </w:rPr>
      </w:pPr>
      <w:r w:rsidRPr="00D6111A">
        <w:rPr>
          <w:sz w:val="28"/>
          <w:szCs w:val="28"/>
          <w:lang w:eastAsia="ru-RU"/>
        </w:rPr>
        <w:t xml:space="preserve">3.5. </w:t>
      </w:r>
      <w:r w:rsidRPr="00D6111A">
        <w:rPr>
          <w:sz w:val="28"/>
        </w:rPr>
        <w:t>К случаям, не урегулированным настоящим разделом Положения, применяются нормы Гражданского кодекса Российской Федерации.</w:t>
      </w:r>
      <w:r w:rsidRPr="00D6111A">
        <w:rPr>
          <w:rFonts w:ascii="Arial" w:hAnsi="Arial" w:cs="Arial"/>
          <w:color w:val="000000"/>
          <w:sz w:val="20"/>
          <w:szCs w:val="18"/>
          <w:lang w:eastAsia="ru-RU"/>
        </w:rPr>
        <w:t> </w:t>
      </w:r>
    </w:p>
    <w:p w:rsidR="009B2DB3" w:rsidRPr="00D6111A" w:rsidRDefault="009B2DB3" w:rsidP="002665F3">
      <w:pPr>
        <w:ind w:firstLine="567"/>
        <w:jc w:val="both"/>
        <w:rPr>
          <w:sz w:val="16"/>
          <w:szCs w:val="16"/>
        </w:rPr>
      </w:pPr>
    </w:p>
    <w:p w:rsidR="009B2DB3" w:rsidRDefault="009B2DB3" w:rsidP="008D2BA0">
      <w:pPr>
        <w:ind w:firstLine="567"/>
        <w:jc w:val="center"/>
        <w:rPr>
          <w:sz w:val="28"/>
          <w:szCs w:val="28"/>
        </w:rPr>
      </w:pPr>
    </w:p>
    <w:p w:rsidR="009B2DB3" w:rsidRDefault="009B2DB3" w:rsidP="008D2BA0">
      <w:pPr>
        <w:ind w:firstLine="567"/>
        <w:jc w:val="center"/>
        <w:rPr>
          <w:sz w:val="28"/>
          <w:szCs w:val="28"/>
        </w:rPr>
      </w:pPr>
    </w:p>
    <w:p w:rsidR="009B2DB3" w:rsidRPr="00D6111A" w:rsidRDefault="009B2DB3" w:rsidP="008D2BA0">
      <w:pPr>
        <w:ind w:firstLine="567"/>
        <w:jc w:val="center"/>
        <w:rPr>
          <w:sz w:val="28"/>
          <w:szCs w:val="28"/>
        </w:rPr>
      </w:pPr>
      <w:r w:rsidRPr="00D6111A">
        <w:rPr>
          <w:sz w:val="28"/>
          <w:szCs w:val="28"/>
        </w:rPr>
        <w:t>4. ПОРЯДОК РАСХОДОВАНИЯ ЦЕЛЕВЫХ</w:t>
      </w:r>
    </w:p>
    <w:p w:rsidR="009B2DB3" w:rsidRPr="00D6111A" w:rsidRDefault="009B2DB3" w:rsidP="008D2BA0">
      <w:pPr>
        <w:ind w:firstLine="567"/>
        <w:jc w:val="center"/>
        <w:rPr>
          <w:sz w:val="28"/>
          <w:szCs w:val="28"/>
        </w:rPr>
      </w:pPr>
      <w:r w:rsidRPr="00D6111A">
        <w:rPr>
          <w:sz w:val="28"/>
          <w:szCs w:val="28"/>
        </w:rPr>
        <w:t>ВЗНОСОВ И ПОЖЕРТВОВАНИЙ</w:t>
      </w:r>
    </w:p>
    <w:p w:rsidR="009B2DB3" w:rsidRPr="00D6111A" w:rsidRDefault="009B2DB3" w:rsidP="00C30E8D">
      <w:pPr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D6111A">
        <w:rPr>
          <w:sz w:val="28"/>
          <w:szCs w:val="28"/>
        </w:rPr>
        <w:t>4.1. Распоряжение привлеченными пожертвованиями и их расходование осуществляется Учреждением в соответствии с утвержденным планом финансово-хозяйственной деятельности (по коду финансового обеспечения «2»- «</w:t>
      </w:r>
      <w:r w:rsidRPr="00D6111A">
        <w:rPr>
          <w:sz w:val="28"/>
          <w:szCs w:val="28"/>
          <w:lang w:eastAsia="ru-RU"/>
        </w:rPr>
        <w:t>приносящая доход деятельность (собственные доходы учреждения)»)</w:t>
      </w:r>
    </w:p>
    <w:p w:rsidR="009B2DB3" w:rsidRPr="00D6111A" w:rsidRDefault="009B2DB3" w:rsidP="006F76F6">
      <w:pPr>
        <w:ind w:firstLine="567"/>
        <w:jc w:val="both"/>
        <w:rPr>
          <w:sz w:val="28"/>
          <w:szCs w:val="28"/>
        </w:rPr>
      </w:pPr>
      <w:r w:rsidRPr="00D6111A">
        <w:rPr>
          <w:sz w:val="28"/>
          <w:szCs w:val="28"/>
        </w:rPr>
        <w:t>4.2. Расходование средств, принятых Учреждением, производится только в соответствии с их целевым назначением, если благотворителем не определены конкретные цели использования средств, пути направления благотворительного взноса определяются руководителем Учреждения совместно с Советом учреждения в соответствии с потребностями, связанными исключительно с уставной деятельностью Учреждения.</w:t>
      </w:r>
    </w:p>
    <w:p w:rsidR="009B2DB3" w:rsidRPr="00D6111A" w:rsidRDefault="009B2DB3" w:rsidP="0070450A">
      <w:pPr>
        <w:ind w:firstLine="567"/>
        <w:jc w:val="both"/>
        <w:rPr>
          <w:sz w:val="28"/>
          <w:szCs w:val="28"/>
        </w:rPr>
      </w:pPr>
      <w:r w:rsidRPr="00D6111A">
        <w:rPr>
          <w:sz w:val="28"/>
          <w:szCs w:val="28"/>
        </w:rPr>
        <w:t>4.3. Использование указанных средств осуществляется путём оформления подтверждающих документов.</w:t>
      </w:r>
    </w:p>
    <w:p w:rsidR="009B2DB3" w:rsidRPr="00D6111A" w:rsidRDefault="009B2DB3" w:rsidP="0070450A">
      <w:pPr>
        <w:ind w:firstLine="567"/>
        <w:jc w:val="both"/>
        <w:rPr>
          <w:sz w:val="16"/>
          <w:szCs w:val="16"/>
        </w:rPr>
      </w:pPr>
    </w:p>
    <w:p w:rsidR="009B2DB3" w:rsidRPr="00D6111A" w:rsidRDefault="009B2DB3" w:rsidP="0070450A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  <w:lang w:eastAsia="ru-RU"/>
        </w:rPr>
      </w:pPr>
      <w:r w:rsidRPr="00D6111A">
        <w:rPr>
          <w:bCs/>
          <w:sz w:val="28"/>
          <w:szCs w:val="28"/>
          <w:lang w:eastAsia="ru-RU"/>
        </w:rPr>
        <w:t xml:space="preserve">5. ПОЛНОМОЧИЯ УПРАВЛЯЮЩЕГО СОВЕТА  </w:t>
      </w:r>
    </w:p>
    <w:p w:rsidR="009B2DB3" w:rsidRPr="00D6111A" w:rsidRDefault="009B2DB3" w:rsidP="001603F3">
      <w:pPr>
        <w:widowControl w:val="0"/>
        <w:autoSpaceDE w:val="0"/>
        <w:autoSpaceDN w:val="0"/>
        <w:adjustRightInd w:val="0"/>
        <w:rPr>
          <w:b/>
          <w:bCs/>
          <w:sz w:val="16"/>
          <w:szCs w:val="16"/>
          <w:lang w:eastAsia="ru-RU"/>
        </w:rPr>
      </w:pPr>
    </w:p>
    <w:p w:rsidR="009B2DB3" w:rsidRPr="00D6111A" w:rsidRDefault="009B2DB3" w:rsidP="0070450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  <w:lang w:eastAsia="ru-RU"/>
        </w:rPr>
      </w:pPr>
      <w:r w:rsidRPr="00D6111A">
        <w:rPr>
          <w:sz w:val="28"/>
          <w:szCs w:val="28"/>
          <w:lang w:eastAsia="ru-RU"/>
        </w:rPr>
        <w:t xml:space="preserve">5.1. В рамках настоящего положения к полномочиям  </w:t>
      </w:r>
      <w:r w:rsidRPr="00D6111A">
        <w:rPr>
          <w:sz w:val="28"/>
          <w:szCs w:val="28"/>
        </w:rPr>
        <w:t>Совета</w:t>
      </w:r>
      <w:r w:rsidRPr="00D6111A">
        <w:rPr>
          <w:sz w:val="28"/>
          <w:szCs w:val="28"/>
          <w:lang w:eastAsia="ru-RU"/>
        </w:rPr>
        <w:t xml:space="preserve"> учреждения относится:</w:t>
      </w:r>
    </w:p>
    <w:p w:rsidR="009B2DB3" w:rsidRPr="00D6111A" w:rsidRDefault="009B2DB3" w:rsidP="0070450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  <w:lang w:eastAsia="ru-RU"/>
        </w:rPr>
      </w:pPr>
    </w:p>
    <w:p w:rsidR="009B2DB3" w:rsidRPr="00D6111A" w:rsidRDefault="009B2DB3" w:rsidP="001603F3">
      <w:pPr>
        <w:pStyle w:val="ListParagraph"/>
        <w:numPr>
          <w:ilvl w:val="0"/>
          <w:numId w:val="24"/>
        </w:numPr>
        <w:autoSpaceDE w:val="0"/>
        <w:autoSpaceDN w:val="0"/>
        <w:adjustRightInd w:val="0"/>
        <w:jc w:val="both"/>
        <w:outlineLvl w:val="1"/>
        <w:rPr>
          <w:sz w:val="28"/>
          <w:szCs w:val="28"/>
          <w:lang w:eastAsia="ru-RU"/>
        </w:rPr>
      </w:pPr>
      <w:r w:rsidRPr="00D6111A">
        <w:rPr>
          <w:sz w:val="28"/>
          <w:szCs w:val="28"/>
          <w:lang w:eastAsia="ru-RU"/>
        </w:rPr>
        <w:t>содействие привлечению внебюджетных средств для обеспечения деятельности и развития учреждения;</w:t>
      </w:r>
    </w:p>
    <w:p w:rsidR="009B2DB3" w:rsidRPr="00D6111A" w:rsidRDefault="009B2DB3" w:rsidP="001603F3">
      <w:pPr>
        <w:pStyle w:val="ListParagraph"/>
        <w:numPr>
          <w:ilvl w:val="0"/>
          <w:numId w:val="24"/>
        </w:numPr>
        <w:autoSpaceDE w:val="0"/>
        <w:autoSpaceDN w:val="0"/>
        <w:adjustRightInd w:val="0"/>
        <w:jc w:val="both"/>
        <w:outlineLvl w:val="1"/>
        <w:rPr>
          <w:sz w:val="28"/>
          <w:szCs w:val="28"/>
          <w:lang w:eastAsia="ru-RU"/>
        </w:rPr>
      </w:pPr>
      <w:r w:rsidRPr="00D6111A">
        <w:rPr>
          <w:sz w:val="28"/>
          <w:szCs w:val="28"/>
          <w:lang w:eastAsia="ru-RU"/>
        </w:rPr>
        <w:t>определение рекомендаций о размере пожертвований и целевых взносов, которые будут внесены законными представителями и иными физическими и юридическими лицами;</w:t>
      </w:r>
    </w:p>
    <w:p w:rsidR="009B2DB3" w:rsidRPr="00D6111A" w:rsidRDefault="009B2DB3" w:rsidP="001603F3">
      <w:pPr>
        <w:pStyle w:val="ListParagraph"/>
        <w:numPr>
          <w:ilvl w:val="0"/>
          <w:numId w:val="24"/>
        </w:numPr>
        <w:autoSpaceDE w:val="0"/>
        <w:autoSpaceDN w:val="0"/>
        <w:adjustRightInd w:val="0"/>
        <w:jc w:val="both"/>
        <w:outlineLvl w:val="1"/>
        <w:rPr>
          <w:sz w:val="28"/>
          <w:szCs w:val="28"/>
          <w:lang w:eastAsia="ru-RU"/>
        </w:rPr>
      </w:pPr>
      <w:r w:rsidRPr="00D6111A">
        <w:rPr>
          <w:sz w:val="28"/>
          <w:szCs w:val="28"/>
          <w:lang w:eastAsia="ru-RU"/>
        </w:rPr>
        <w:t>определение целевого назначения и сроков освоения денежных средств;</w:t>
      </w:r>
    </w:p>
    <w:p w:rsidR="009B2DB3" w:rsidRPr="00D6111A" w:rsidRDefault="009B2DB3" w:rsidP="001603F3">
      <w:pPr>
        <w:pStyle w:val="ListParagraph"/>
        <w:numPr>
          <w:ilvl w:val="0"/>
          <w:numId w:val="24"/>
        </w:numPr>
        <w:autoSpaceDE w:val="0"/>
        <w:autoSpaceDN w:val="0"/>
        <w:adjustRightInd w:val="0"/>
        <w:jc w:val="both"/>
        <w:outlineLvl w:val="1"/>
        <w:rPr>
          <w:sz w:val="28"/>
          <w:szCs w:val="28"/>
          <w:lang w:eastAsia="ru-RU"/>
        </w:rPr>
      </w:pPr>
      <w:r w:rsidRPr="00D6111A">
        <w:rPr>
          <w:sz w:val="28"/>
          <w:szCs w:val="28"/>
          <w:lang w:eastAsia="ru-RU"/>
        </w:rPr>
        <w:t>осуществление контроля за использованием пожертвований жертвователей на нужды учреждения.</w:t>
      </w:r>
    </w:p>
    <w:p w:rsidR="009B2DB3" w:rsidRPr="00D6111A" w:rsidRDefault="009B2DB3" w:rsidP="0070450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  <w:lang w:eastAsia="ru-RU"/>
        </w:rPr>
      </w:pPr>
      <w:r w:rsidRPr="00D6111A">
        <w:rPr>
          <w:sz w:val="28"/>
          <w:szCs w:val="28"/>
          <w:lang w:eastAsia="ru-RU"/>
        </w:rPr>
        <w:t>5.2. В соответствии с уставом учреждения Совет учреждения, принимая решение о целевом назначении поступивших пожертвований, может направить денежные средства на следующие цели:</w:t>
      </w:r>
    </w:p>
    <w:p w:rsidR="009B2DB3" w:rsidRPr="00D6111A" w:rsidRDefault="009B2DB3" w:rsidP="0070450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  <w:lang w:eastAsia="ru-RU"/>
        </w:rPr>
      </w:pPr>
      <w:r w:rsidRPr="00D6111A">
        <w:rPr>
          <w:sz w:val="28"/>
          <w:szCs w:val="28"/>
          <w:lang w:eastAsia="ru-RU"/>
        </w:rPr>
        <w:t>1. Приобретение имущества и хозяйственных материалов;</w:t>
      </w:r>
    </w:p>
    <w:p w:rsidR="009B2DB3" w:rsidRPr="00D6111A" w:rsidRDefault="009B2DB3" w:rsidP="0070450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  <w:lang w:eastAsia="ru-RU"/>
        </w:rPr>
      </w:pPr>
      <w:r w:rsidRPr="00D6111A">
        <w:rPr>
          <w:sz w:val="28"/>
          <w:szCs w:val="28"/>
          <w:lang w:eastAsia="ru-RU"/>
        </w:rPr>
        <w:t xml:space="preserve">2. Оплата за проведение  работ и  оказание услуг, в том числе: </w:t>
      </w:r>
    </w:p>
    <w:p w:rsidR="009B2DB3" w:rsidRPr="00D6111A" w:rsidRDefault="009B2DB3" w:rsidP="0070450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  <w:lang w:eastAsia="ru-RU"/>
        </w:rPr>
      </w:pPr>
      <w:r w:rsidRPr="00D6111A">
        <w:rPr>
          <w:sz w:val="28"/>
          <w:szCs w:val="28"/>
          <w:lang w:eastAsia="ru-RU"/>
        </w:rPr>
        <w:t xml:space="preserve">       2.1. Услуг связи; </w:t>
      </w:r>
    </w:p>
    <w:p w:rsidR="009B2DB3" w:rsidRPr="00D6111A" w:rsidRDefault="009B2DB3" w:rsidP="0070450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  <w:lang w:eastAsia="ru-RU"/>
        </w:rPr>
      </w:pPr>
      <w:r w:rsidRPr="00D6111A">
        <w:rPr>
          <w:sz w:val="28"/>
          <w:szCs w:val="28"/>
          <w:lang w:eastAsia="ru-RU"/>
        </w:rPr>
        <w:t xml:space="preserve">       2.2. Транспортных услуг;</w:t>
      </w:r>
    </w:p>
    <w:p w:rsidR="009B2DB3" w:rsidRPr="00D6111A" w:rsidRDefault="009B2DB3" w:rsidP="0070450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  <w:lang w:eastAsia="ru-RU"/>
        </w:rPr>
      </w:pPr>
      <w:r w:rsidRPr="00D6111A">
        <w:rPr>
          <w:sz w:val="28"/>
          <w:szCs w:val="28"/>
          <w:lang w:eastAsia="ru-RU"/>
        </w:rPr>
        <w:t xml:space="preserve">       2.3. Услуг по содержанию имущества; </w:t>
      </w:r>
    </w:p>
    <w:p w:rsidR="009B2DB3" w:rsidRPr="00D6111A" w:rsidRDefault="009B2DB3" w:rsidP="0070450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  <w:lang w:eastAsia="ru-RU"/>
        </w:rPr>
      </w:pPr>
      <w:r w:rsidRPr="00D6111A">
        <w:rPr>
          <w:sz w:val="28"/>
          <w:szCs w:val="28"/>
          <w:lang w:eastAsia="ru-RU"/>
        </w:rPr>
        <w:t xml:space="preserve">       2.4. Прочих работ и услуг; </w:t>
      </w:r>
    </w:p>
    <w:p w:rsidR="009B2DB3" w:rsidRPr="00D6111A" w:rsidRDefault="009B2DB3" w:rsidP="001603F3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  <w:lang w:eastAsia="ru-RU"/>
        </w:rPr>
      </w:pPr>
      <w:r w:rsidRPr="00D6111A">
        <w:rPr>
          <w:sz w:val="28"/>
          <w:szCs w:val="28"/>
          <w:lang w:eastAsia="ru-RU"/>
        </w:rPr>
        <w:t xml:space="preserve">       2.5. Прочих расходов. </w:t>
      </w:r>
    </w:p>
    <w:p w:rsidR="009B2DB3" w:rsidRPr="00D6111A" w:rsidRDefault="009B2DB3" w:rsidP="001603F3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  <w:lang w:eastAsia="ru-RU"/>
        </w:rPr>
      </w:pPr>
    </w:p>
    <w:p w:rsidR="009B2DB3" w:rsidRPr="00D6111A" w:rsidRDefault="009B2DB3" w:rsidP="006F76F6">
      <w:pPr>
        <w:ind w:firstLine="567"/>
        <w:jc w:val="both"/>
        <w:rPr>
          <w:sz w:val="16"/>
          <w:szCs w:val="16"/>
        </w:rPr>
      </w:pPr>
    </w:p>
    <w:p w:rsidR="009B2DB3" w:rsidRPr="00D6111A" w:rsidRDefault="009B2DB3" w:rsidP="0070450A">
      <w:pPr>
        <w:jc w:val="center"/>
        <w:rPr>
          <w:sz w:val="28"/>
          <w:szCs w:val="28"/>
        </w:rPr>
      </w:pPr>
      <w:r w:rsidRPr="00D6111A">
        <w:rPr>
          <w:sz w:val="28"/>
          <w:szCs w:val="28"/>
        </w:rPr>
        <w:t>6. КОНТРОЛЬ ЗА СОБЛЮДЕНИЕМ ЗАКОННОСТИ ПРИВЛЕЧЕНИЯ ДОПОЛНИТЕЛЬНЫХ ВНЕБЮДЖЕТНЫХ СРЕДСТВ</w:t>
      </w:r>
    </w:p>
    <w:p w:rsidR="009B2DB3" w:rsidRPr="00D6111A" w:rsidRDefault="009B2DB3" w:rsidP="006F76F6">
      <w:pPr>
        <w:ind w:firstLine="567"/>
        <w:jc w:val="both"/>
        <w:rPr>
          <w:sz w:val="16"/>
          <w:szCs w:val="16"/>
        </w:rPr>
      </w:pPr>
    </w:p>
    <w:p w:rsidR="009B2DB3" w:rsidRPr="00D6111A" w:rsidRDefault="009B2DB3" w:rsidP="006F76F6">
      <w:pPr>
        <w:ind w:firstLine="567"/>
        <w:jc w:val="both"/>
        <w:rPr>
          <w:sz w:val="28"/>
          <w:szCs w:val="28"/>
        </w:rPr>
      </w:pPr>
      <w:r w:rsidRPr="00D6111A">
        <w:rPr>
          <w:sz w:val="28"/>
          <w:szCs w:val="28"/>
        </w:rPr>
        <w:t xml:space="preserve">6.1. Контроль за соблюдением законности привлечения внебюджетных средств МБУ ДО </w:t>
      </w:r>
      <w:r w:rsidRPr="00D6111A">
        <w:rPr>
          <w:sz w:val="28"/>
          <w:szCs w:val="24"/>
        </w:rPr>
        <w:t>«СЮ</w:t>
      </w:r>
      <w:r>
        <w:rPr>
          <w:sz w:val="28"/>
          <w:szCs w:val="24"/>
        </w:rPr>
        <w:t>Н</w:t>
      </w:r>
      <w:r w:rsidRPr="00D6111A">
        <w:rPr>
          <w:sz w:val="28"/>
          <w:szCs w:val="24"/>
        </w:rPr>
        <w:t xml:space="preserve">» </w:t>
      </w:r>
      <w:r w:rsidRPr="00D6111A">
        <w:rPr>
          <w:sz w:val="28"/>
          <w:szCs w:val="28"/>
        </w:rPr>
        <w:t>осуществляется их учредителем в соответствии с настоящим Положением.</w:t>
      </w:r>
    </w:p>
    <w:p w:rsidR="009B2DB3" w:rsidRPr="00D6111A" w:rsidRDefault="009B2DB3" w:rsidP="006F76F6">
      <w:pPr>
        <w:ind w:firstLine="567"/>
        <w:jc w:val="both"/>
        <w:rPr>
          <w:sz w:val="28"/>
          <w:szCs w:val="28"/>
        </w:rPr>
      </w:pPr>
      <w:r w:rsidRPr="00D6111A">
        <w:rPr>
          <w:sz w:val="28"/>
          <w:szCs w:val="28"/>
        </w:rPr>
        <w:t xml:space="preserve">6.2. Руководитель МБУ ДО </w:t>
      </w:r>
      <w:r w:rsidRPr="00D6111A">
        <w:rPr>
          <w:sz w:val="28"/>
          <w:szCs w:val="24"/>
        </w:rPr>
        <w:t>«СЮ</w:t>
      </w:r>
      <w:r>
        <w:rPr>
          <w:sz w:val="28"/>
          <w:szCs w:val="24"/>
        </w:rPr>
        <w:t>Н</w:t>
      </w:r>
      <w:r w:rsidRPr="00D6111A">
        <w:rPr>
          <w:sz w:val="28"/>
          <w:szCs w:val="24"/>
        </w:rPr>
        <w:t xml:space="preserve">» </w:t>
      </w:r>
      <w:r w:rsidRPr="00D6111A">
        <w:rPr>
          <w:sz w:val="28"/>
          <w:szCs w:val="28"/>
        </w:rPr>
        <w:t>обязан отчитываться перед учредителем и законными представителями о поступлении, бухгалтерском учете и расходовании средств, полученных от внебюджетных источников финансирования, не реже одного раза в год согласно утвержденным формам отчетности.</w:t>
      </w:r>
    </w:p>
    <w:p w:rsidR="009B2DB3" w:rsidRPr="00D6111A" w:rsidRDefault="009B2DB3" w:rsidP="006F76F6">
      <w:pPr>
        <w:ind w:firstLine="567"/>
        <w:jc w:val="both"/>
        <w:rPr>
          <w:sz w:val="28"/>
          <w:szCs w:val="28"/>
        </w:rPr>
      </w:pPr>
      <w:r w:rsidRPr="00D6111A">
        <w:rPr>
          <w:sz w:val="28"/>
          <w:szCs w:val="28"/>
        </w:rPr>
        <w:t xml:space="preserve">6.3. Запрещается отказывать гражданам в приеме детей в МБУ ДО </w:t>
      </w:r>
      <w:r w:rsidRPr="00D6111A">
        <w:rPr>
          <w:sz w:val="28"/>
          <w:szCs w:val="24"/>
        </w:rPr>
        <w:t>«СЮ</w:t>
      </w:r>
      <w:r>
        <w:rPr>
          <w:sz w:val="28"/>
          <w:szCs w:val="24"/>
        </w:rPr>
        <w:t>Н</w:t>
      </w:r>
      <w:r w:rsidRPr="00D6111A">
        <w:rPr>
          <w:sz w:val="28"/>
          <w:szCs w:val="24"/>
        </w:rPr>
        <w:t xml:space="preserve">» </w:t>
      </w:r>
      <w:r w:rsidRPr="00D6111A">
        <w:rPr>
          <w:sz w:val="28"/>
          <w:szCs w:val="28"/>
        </w:rPr>
        <w:t>или исключать из него из-за невозможности или нежелания законных представителей осуществлять целевые взносы (пожертвования), либо выступать заказчиком платных дополнительных образовательных услуг.</w:t>
      </w:r>
    </w:p>
    <w:p w:rsidR="009B2DB3" w:rsidRPr="00D6111A" w:rsidRDefault="009B2DB3" w:rsidP="006F76F6">
      <w:pPr>
        <w:ind w:firstLine="567"/>
        <w:jc w:val="both"/>
        <w:rPr>
          <w:sz w:val="28"/>
          <w:szCs w:val="28"/>
        </w:rPr>
      </w:pPr>
      <w:r w:rsidRPr="00D6111A">
        <w:rPr>
          <w:sz w:val="28"/>
          <w:szCs w:val="28"/>
        </w:rPr>
        <w:t xml:space="preserve">6.4. Запрещается работникам МБУ ДО </w:t>
      </w:r>
      <w:r w:rsidRPr="00D6111A">
        <w:rPr>
          <w:sz w:val="28"/>
          <w:szCs w:val="24"/>
        </w:rPr>
        <w:t>«СЮ</w:t>
      </w:r>
      <w:r>
        <w:rPr>
          <w:sz w:val="28"/>
          <w:szCs w:val="24"/>
        </w:rPr>
        <w:t>Н</w:t>
      </w:r>
      <w:r w:rsidRPr="00D6111A">
        <w:rPr>
          <w:sz w:val="28"/>
          <w:szCs w:val="24"/>
        </w:rPr>
        <w:t>»</w:t>
      </w:r>
      <w:r w:rsidRPr="00D6111A">
        <w:rPr>
          <w:sz w:val="28"/>
          <w:szCs w:val="28"/>
        </w:rPr>
        <w:t>, в круг должностных обязанностей которых не входит работа с финансовыми средствами,  заниматься сбором пожертвований любой формы.</w:t>
      </w:r>
    </w:p>
    <w:p w:rsidR="009B2DB3" w:rsidRPr="00D6111A" w:rsidRDefault="009B2DB3" w:rsidP="006F76F6">
      <w:pPr>
        <w:ind w:firstLine="567"/>
        <w:jc w:val="both"/>
        <w:rPr>
          <w:sz w:val="28"/>
          <w:szCs w:val="28"/>
        </w:rPr>
      </w:pPr>
      <w:r w:rsidRPr="00D6111A">
        <w:rPr>
          <w:sz w:val="28"/>
          <w:szCs w:val="28"/>
        </w:rPr>
        <w:t xml:space="preserve">6.5. Запрещается вовлекать детей в финансовые отношения между их законными представителями и МБУ ДО </w:t>
      </w:r>
      <w:r w:rsidRPr="00D6111A">
        <w:rPr>
          <w:sz w:val="28"/>
          <w:szCs w:val="24"/>
        </w:rPr>
        <w:t>«СЮ</w:t>
      </w:r>
      <w:r>
        <w:rPr>
          <w:sz w:val="28"/>
          <w:szCs w:val="24"/>
        </w:rPr>
        <w:t>Н</w:t>
      </w:r>
      <w:r w:rsidRPr="00D6111A">
        <w:rPr>
          <w:sz w:val="28"/>
          <w:szCs w:val="24"/>
        </w:rPr>
        <w:t>»</w:t>
      </w:r>
      <w:r w:rsidRPr="00D6111A">
        <w:rPr>
          <w:sz w:val="28"/>
          <w:szCs w:val="28"/>
        </w:rPr>
        <w:t>.</w:t>
      </w:r>
    </w:p>
    <w:p w:rsidR="009B2DB3" w:rsidRPr="00D6111A" w:rsidRDefault="009B2DB3" w:rsidP="006F76F6">
      <w:pPr>
        <w:ind w:firstLine="567"/>
        <w:jc w:val="both"/>
        <w:rPr>
          <w:sz w:val="16"/>
          <w:szCs w:val="16"/>
        </w:rPr>
      </w:pPr>
    </w:p>
    <w:p w:rsidR="009B2DB3" w:rsidRPr="00D6111A" w:rsidRDefault="009B2DB3" w:rsidP="0035193F">
      <w:pPr>
        <w:jc w:val="center"/>
        <w:rPr>
          <w:sz w:val="28"/>
          <w:szCs w:val="28"/>
        </w:rPr>
      </w:pPr>
      <w:r w:rsidRPr="00D6111A">
        <w:rPr>
          <w:sz w:val="28"/>
          <w:szCs w:val="28"/>
        </w:rPr>
        <w:t xml:space="preserve">7. ОТВЕТСТВЕННОСТЬ И ОБЕСПЕЧЕНИЕ КОНТРОЛЯ </w:t>
      </w:r>
    </w:p>
    <w:p w:rsidR="009B2DB3" w:rsidRPr="00D6111A" w:rsidRDefault="009B2DB3" w:rsidP="0035193F">
      <w:pPr>
        <w:jc w:val="center"/>
        <w:rPr>
          <w:sz w:val="28"/>
          <w:szCs w:val="28"/>
        </w:rPr>
      </w:pPr>
      <w:r w:rsidRPr="00D6111A">
        <w:rPr>
          <w:sz w:val="28"/>
          <w:szCs w:val="28"/>
        </w:rPr>
        <w:t>РАСХОДОВАНИЯ ВНЕБЮДЖЕТНЫХ СРЕДСТВ</w:t>
      </w:r>
    </w:p>
    <w:p w:rsidR="009B2DB3" w:rsidRPr="00D6111A" w:rsidRDefault="009B2DB3" w:rsidP="0035193F">
      <w:pPr>
        <w:jc w:val="center"/>
        <w:rPr>
          <w:sz w:val="16"/>
          <w:szCs w:val="16"/>
        </w:rPr>
      </w:pPr>
    </w:p>
    <w:p w:rsidR="009B2DB3" w:rsidRPr="00D6111A" w:rsidRDefault="009B2DB3" w:rsidP="0035193F">
      <w:pPr>
        <w:ind w:firstLine="567"/>
        <w:jc w:val="both"/>
        <w:rPr>
          <w:sz w:val="28"/>
          <w:szCs w:val="28"/>
        </w:rPr>
      </w:pPr>
      <w:r w:rsidRPr="00D6111A">
        <w:rPr>
          <w:sz w:val="28"/>
          <w:szCs w:val="28"/>
        </w:rPr>
        <w:t>7.1. Директор учреждения несет персональную ответственность за соблюдение законности привлечения и использование пожертвований (расходовании) и других внебюджетных средств.</w:t>
      </w:r>
    </w:p>
    <w:p w:rsidR="009B2DB3" w:rsidRPr="00D6111A" w:rsidRDefault="009B2DB3" w:rsidP="008D2BA0">
      <w:pPr>
        <w:ind w:firstLine="567"/>
        <w:jc w:val="both"/>
        <w:rPr>
          <w:sz w:val="28"/>
          <w:szCs w:val="28"/>
        </w:rPr>
      </w:pPr>
      <w:r w:rsidRPr="00D6111A">
        <w:rPr>
          <w:sz w:val="28"/>
          <w:szCs w:val="28"/>
        </w:rPr>
        <w:t>7.2. По просьбе физических и юридических лиц, осуществляющих пожертвование, учреждение предоставляет им информацию об использовании.</w:t>
      </w:r>
    </w:p>
    <w:p w:rsidR="009B2DB3" w:rsidRPr="00D6111A" w:rsidRDefault="009B2DB3" w:rsidP="008D2BA0">
      <w:pPr>
        <w:ind w:firstLine="567"/>
        <w:jc w:val="both"/>
        <w:rPr>
          <w:sz w:val="16"/>
          <w:szCs w:val="16"/>
        </w:rPr>
      </w:pPr>
    </w:p>
    <w:p w:rsidR="009B2DB3" w:rsidRPr="00D6111A" w:rsidRDefault="009B2DB3" w:rsidP="0035193F">
      <w:pPr>
        <w:ind w:firstLine="567"/>
        <w:jc w:val="center"/>
        <w:rPr>
          <w:sz w:val="28"/>
          <w:szCs w:val="28"/>
        </w:rPr>
      </w:pPr>
      <w:r w:rsidRPr="00D6111A">
        <w:rPr>
          <w:sz w:val="28"/>
          <w:szCs w:val="28"/>
        </w:rPr>
        <w:t>8. ОТВЕТСТВЕННОСТЬ</w:t>
      </w:r>
    </w:p>
    <w:p w:rsidR="009B2DB3" w:rsidRPr="00D6111A" w:rsidRDefault="009B2DB3" w:rsidP="0035193F">
      <w:pPr>
        <w:ind w:firstLine="567"/>
        <w:jc w:val="center"/>
        <w:rPr>
          <w:sz w:val="16"/>
          <w:szCs w:val="16"/>
        </w:rPr>
      </w:pPr>
    </w:p>
    <w:p w:rsidR="009B2DB3" w:rsidRPr="00D6111A" w:rsidRDefault="009B2DB3" w:rsidP="0035193F">
      <w:pPr>
        <w:ind w:firstLine="567"/>
        <w:jc w:val="both"/>
        <w:rPr>
          <w:sz w:val="28"/>
          <w:szCs w:val="28"/>
        </w:rPr>
      </w:pPr>
      <w:r w:rsidRPr="00D6111A">
        <w:rPr>
          <w:sz w:val="28"/>
          <w:szCs w:val="28"/>
        </w:rPr>
        <w:t xml:space="preserve">8.1. Не допускается использование целевых взносов и пожертвований физических и (или) юридических лиц Учреждением на цели, не соответствующие уставной деятельности Учреждения и не в соответствии с назначением (целью) лица, сделавшего целевой взнос или совершившего пожертвование. </w:t>
      </w:r>
    </w:p>
    <w:p w:rsidR="009B2DB3" w:rsidRPr="00D6111A" w:rsidRDefault="009B2DB3" w:rsidP="006F76F6">
      <w:pPr>
        <w:ind w:firstLine="567"/>
        <w:jc w:val="both"/>
        <w:rPr>
          <w:sz w:val="28"/>
          <w:szCs w:val="28"/>
        </w:rPr>
      </w:pPr>
      <w:r w:rsidRPr="00D6111A">
        <w:rPr>
          <w:sz w:val="28"/>
          <w:szCs w:val="28"/>
        </w:rPr>
        <w:t xml:space="preserve">8.2. </w:t>
      </w:r>
      <w:r w:rsidRPr="00D6111A">
        <w:rPr>
          <w:sz w:val="28"/>
          <w:szCs w:val="28"/>
          <w:lang w:eastAsia="ru-RU"/>
        </w:rPr>
        <w:t xml:space="preserve">Руководитель МБУ ДО </w:t>
      </w:r>
      <w:r w:rsidRPr="00D6111A">
        <w:rPr>
          <w:sz w:val="28"/>
          <w:szCs w:val="24"/>
        </w:rPr>
        <w:t>«СЮ</w:t>
      </w:r>
      <w:r>
        <w:rPr>
          <w:sz w:val="28"/>
          <w:szCs w:val="24"/>
        </w:rPr>
        <w:t>Н</w:t>
      </w:r>
      <w:r w:rsidRPr="00D6111A">
        <w:rPr>
          <w:sz w:val="28"/>
          <w:szCs w:val="24"/>
        </w:rPr>
        <w:t xml:space="preserve">» </w:t>
      </w:r>
      <w:r w:rsidRPr="00D6111A">
        <w:rPr>
          <w:sz w:val="28"/>
          <w:szCs w:val="28"/>
          <w:lang w:eastAsia="ru-RU"/>
        </w:rPr>
        <w:t>несет персональную ответственность за соблюдение порядка привлечения внебюджетных средств, в том числе за привлечением и использованием целевых взносов, пожертвований в соответствии с настоящим Положением и действующим законодательством.</w:t>
      </w:r>
    </w:p>
    <w:p w:rsidR="009B2DB3" w:rsidRPr="00D6111A" w:rsidRDefault="009B2DB3" w:rsidP="0035193F">
      <w:pPr>
        <w:jc w:val="both"/>
        <w:rPr>
          <w:sz w:val="16"/>
          <w:szCs w:val="16"/>
        </w:rPr>
      </w:pPr>
    </w:p>
    <w:p w:rsidR="009B2DB3" w:rsidRPr="00D6111A" w:rsidRDefault="009B2DB3" w:rsidP="0035193F">
      <w:pPr>
        <w:jc w:val="center"/>
        <w:rPr>
          <w:sz w:val="28"/>
          <w:szCs w:val="28"/>
        </w:rPr>
      </w:pPr>
      <w:r w:rsidRPr="00D6111A">
        <w:rPr>
          <w:sz w:val="28"/>
          <w:szCs w:val="28"/>
        </w:rPr>
        <w:t>9. ЗАКЛЮЧИТЕЛЬНЫЕ ПОЛОЖЕНИЯ</w:t>
      </w:r>
    </w:p>
    <w:p w:rsidR="009B2DB3" w:rsidRPr="00D6111A" w:rsidRDefault="009B2DB3" w:rsidP="0035193F">
      <w:pPr>
        <w:jc w:val="both"/>
        <w:rPr>
          <w:sz w:val="16"/>
          <w:szCs w:val="16"/>
        </w:rPr>
      </w:pPr>
    </w:p>
    <w:p w:rsidR="009B2DB3" w:rsidRPr="00D6111A" w:rsidRDefault="009B2DB3" w:rsidP="006F76F6">
      <w:pPr>
        <w:ind w:firstLine="567"/>
        <w:jc w:val="both"/>
        <w:rPr>
          <w:sz w:val="28"/>
          <w:szCs w:val="28"/>
        </w:rPr>
      </w:pPr>
      <w:r w:rsidRPr="00D6111A">
        <w:rPr>
          <w:sz w:val="28"/>
          <w:szCs w:val="28"/>
        </w:rPr>
        <w:t xml:space="preserve">9.1. Наличие в МБУ ДО </w:t>
      </w:r>
      <w:r w:rsidRPr="00D6111A">
        <w:rPr>
          <w:sz w:val="28"/>
          <w:szCs w:val="24"/>
        </w:rPr>
        <w:t>«СЮ</w:t>
      </w:r>
      <w:r>
        <w:rPr>
          <w:sz w:val="28"/>
          <w:szCs w:val="24"/>
        </w:rPr>
        <w:t>Н</w:t>
      </w:r>
      <w:r w:rsidRPr="00D6111A">
        <w:rPr>
          <w:sz w:val="28"/>
          <w:szCs w:val="24"/>
        </w:rPr>
        <w:t xml:space="preserve">» </w:t>
      </w:r>
      <w:r w:rsidRPr="00D6111A">
        <w:rPr>
          <w:sz w:val="28"/>
          <w:szCs w:val="28"/>
        </w:rPr>
        <w:t>внебюджетных средств для выполнения своих функций не влечет за собой снижения нормативов и (или) абсолютных размеров его финансирования за счет средств учредителя.</w:t>
      </w:r>
    </w:p>
    <w:p w:rsidR="009B2DB3" w:rsidRPr="00D6111A" w:rsidRDefault="009B2DB3" w:rsidP="00A96229">
      <w:pPr>
        <w:ind w:firstLine="567"/>
        <w:jc w:val="both"/>
        <w:rPr>
          <w:sz w:val="28"/>
          <w:szCs w:val="28"/>
        </w:rPr>
      </w:pPr>
      <w:r w:rsidRPr="00D6111A">
        <w:rPr>
          <w:sz w:val="28"/>
          <w:szCs w:val="28"/>
        </w:rPr>
        <w:t>9.2. Должностные лица органов управления образованием за неосуществление должного контроля за порядком привлечения и использования внебюджетных средств в учреждениях могут быть привлечены к дисциплинарной ответственности.</w:t>
      </w:r>
    </w:p>
    <w:p w:rsidR="009B2DB3" w:rsidRPr="00D6111A" w:rsidRDefault="009B2DB3" w:rsidP="00385CB8">
      <w:pPr>
        <w:ind w:firstLine="567"/>
        <w:jc w:val="center"/>
        <w:rPr>
          <w:sz w:val="28"/>
          <w:szCs w:val="28"/>
        </w:rPr>
      </w:pPr>
      <w:r w:rsidRPr="00D6111A">
        <w:rPr>
          <w:sz w:val="28"/>
          <w:szCs w:val="28"/>
        </w:rPr>
        <w:t>10. ПОРЯДОК ВНЕСЕНИЯ ИЗМЕНЕНИЙ В ПОЛОЖЕНИЕ</w:t>
      </w:r>
    </w:p>
    <w:p w:rsidR="009B2DB3" w:rsidRPr="00D6111A" w:rsidRDefault="009B2DB3" w:rsidP="0028055B">
      <w:pPr>
        <w:ind w:firstLine="567"/>
        <w:jc w:val="both"/>
        <w:rPr>
          <w:sz w:val="28"/>
          <w:szCs w:val="28"/>
        </w:rPr>
      </w:pPr>
      <w:r w:rsidRPr="00D6111A">
        <w:rPr>
          <w:sz w:val="28"/>
          <w:szCs w:val="28"/>
        </w:rPr>
        <w:t>10.1. В настоящее положение по мере необходимости, выхода указаний, рекомендаций вышестоящих органов могут вноситься изменения и дополнения, утверждаемые директором станции и согласованные учредителем и  Советом учреждения.</w:t>
      </w:r>
    </w:p>
    <w:p w:rsidR="009B2DB3" w:rsidRPr="00D6111A" w:rsidRDefault="009B2DB3" w:rsidP="00975CAD">
      <w:pPr>
        <w:ind w:firstLine="567"/>
        <w:jc w:val="both"/>
        <w:rPr>
          <w:sz w:val="28"/>
          <w:szCs w:val="28"/>
        </w:rPr>
      </w:pPr>
      <w:r w:rsidRPr="00D6111A">
        <w:rPr>
          <w:sz w:val="28"/>
          <w:szCs w:val="28"/>
        </w:rPr>
        <w:t>10.2. Изменение Положения осуществляется в том же порядке, как и его принятие.</w:t>
      </w:r>
    </w:p>
    <w:p w:rsidR="009B2DB3" w:rsidRPr="00D6111A" w:rsidRDefault="009B2DB3" w:rsidP="008D2BA0">
      <w:pPr>
        <w:autoSpaceDE w:val="0"/>
        <w:autoSpaceDN w:val="0"/>
        <w:adjustRightInd w:val="0"/>
        <w:ind w:firstLine="540"/>
        <w:jc w:val="right"/>
        <w:outlineLvl w:val="1"/>
        <w:rPr>
          <w:b/>
          <w:sz w:val="28"/>
          <w:szCs w:val="28"/>
          <w:lang w:eastAsia="ru-RU"/>
        </w:rPr>
      </w:pPr>
      <w:r w:rsidRPr="00D6111A">
        <w:rPr>
          <w:b/>
          <w:sz w:val="28"/>
          <w:szCs w:val="28"/>
          <w:lang w:eastAsia="ru-RU"/>
        </w:rPr>
        <w:t>Приложение 1</w:t>
      </w:r>
    </w:p>
    <w:p w:rsidR="009B2DB3" w:rsidRPr="00D6111A" w:rsidRDefault="009B2DB3" w:rsidP="008D2BA0">
      <w:pPr>
        <w:autoSpaceDE w:val="0"/>
        <w:autoSpaceDN w:val="0"/>
        <w:adjustRightInd w:val="0"/>
        <w:outlineLvl w:val="1"/>
        <w:rPr>
          <w:sz w:val="28"/>
          <w:szCs w:val="28"/>
          <w:lang w:eastAsia="ru-RU"/>
        </w:rPr>
      </w:pPr>
    </w:p>
    <w:p w:rsidR="009B2DB3" w:rsidRPr="00D6111A" w:rsidRDefault="009B2DB3" w:rsidP="008D2BA0">
      <w:pPr>
        <w:autoSpaceDE w:val="0"/>
        <w:autoSpaceDN w:val="0"/>
        <w:adjustRightInd w:val="0"/>
        <w:ind w:firstLine="540"/>
        <w:jc w:val="center"/>
        <w:outlineLvl w:val="1"/>
        <w:rPr>
          <w:b/>
          <w:sz w:val="28"/>
          <w:szCs w:val="28"/>
          <w:lang w:eastAsia="ru-RU"/>
        </w:rPr>
      </w:pPr>
      <w:r w:rsidRPr="00D6111A">
        <w:rPr>
          <w:b/>
          <w:sz w:val="28"/>
          <w:szCs w:val="28"/>
          <w:lang w:eastAsia="ru-RU"/>
        </w:rPr>
        <w:t>ДОГОВОР №_____</w:t>
      </w:r>
    </w:p>
    <w:p w:rsidR="009B2DB3" w:rsidRPr="00D6111A" w:rsidRDefault="009B2DB3" w:rsidP="008D2BA0">
      <w:pPr>
        <w:autoSpaceDE w:val="0"/>
        <w:autoSpaceDN w:val="0"/>
        <w:adjustRightInd w:val="0"/>
        <w:ind w:firstLine="540"/>
        <w:jc w:val="center"/>
        <w:outlineLvl w:val="1"/>
        <w:rPr>
          <w:i/>
          <w:color w:val="000000"/>
          <w:sz w:val="28"/>
          <w:szCs w:val="28"/>
          <w:shd w:val="clear" w:color="auto" w:fill="FFFFFF"/>
          <w:lang w:eastAsia="ru-RU"/>
        </w:rPr>
      </w:pPr>
      <w:r w:rsidRPr="00D6111A">
        <w:rPr>
          <w:sz w:val="28"/>
          <w:szCs w:val="28"/>
          <w:lang w:eastAsia="ru-RU"/>
        </w:rPr>
        <w:t>пожертвования денежных средств</w:t>
      </w:r>
      <w:r w:rsidRPr="00D6111A">
        <w:rPr>
          <w:i/>
          <w:sz w:val="28"/>
          <w:szCs w:val="28"/>
          <w:lang w:eastAsia="ru-RU"/>
        </w:rPr>
        <w:t xml:space="preserve"> </w:t>
      </w:r>
    </w:p>
    <w:p w:rsidR="009B2DB3" w:rsidRPr="00D6111A" w:rsidRDefault="009B2DB3" w:rsidP="008D2BA0">
      <w:pPr>
        <w:autoSpaceDE w:val="0"/>
        <w:autoSpaceDN w:val="0"/>
        <w:adjustRightInd w:val="0"/>
        <w:ind w:firstLine="540"/>
        <w:jc w:val="center"/>
        <w:outlineLvl w:val="1"/>
        <w:rPr>
          <w:sz w:val="16"/>
          <w:szCs w:val="16"/>
          <w:lang w:eastAsia="ru-RU"/>
        </w:rPr>
      </w:pPr>
    </w:p>
    <w:p w:rsidR="009B2DB3" w:rsidRPr="00D6111A" w:rsidRDefault="009B2DB3" w:rsidP="008D2BA0">
      <w:pPr>
        <w:autoSpaceDE w:val="0"/>
        <w:autoSpaceDN w:val="0"/>
        <w:adjustRightInd w:val="0"/>
        <w:jc w:val="both"/>
        <w:outlineLvl w:val="1"/>
        <w:rPr>
          <w:sz w:val="28"/>
          <w:szCs w:val="28"/>
          <w:lang w:eastAsia="ru-RU"/>
        </w:rPr>
      </w:pPr>
      <w:r w:rsidRPr="00D6111A">
        <w:rPr>
          <w:sz w:val="28"/>
          <w:szCs w:val="28"/>
          <w:lang w:eastAsia="ru-RU"/>
        </w:rPr>
        <w:tab/>
      </w:r>
      <w:r w:rsidRPr="00D6111A">
        <w:rPr>
          <w:sz w:val="28"/>
          <w:szCs w:val="28"/>
          <w:lang w:eastAsia="ru-RU"/>
        </w:rPr>
        <w:tab/>
      </w:r>
      <w:r w:rsidRPr="00D6111A">
        <w:rPr>
          <w:sz w:val="28"/>
          <w:szCs w:val="28"/>
          <w:lang w:eastAsia="ru-RU"/>
        </w:rPr>
        <w:tab/>
      </w:r>
      <w:r w:rsidRPr="00D6111A">
        <w:rPr>
          <w:sz w:val="28"/>
          <w:szCs w:val="28"/>
          <w:lang w:eastAsia="ru-RU"/>
        </w:rPr>
        <w:tab/>
      </w:r>
      <w:r w:rsidRPr="00D6111A">
        <w:rPr>
          <w:sz w:val="28"/>
          <w:szCs w:val="28"/>
          <w:lang w:eastAsia="ru-RU"/>
        </w:rPr>
        <w:tab/>
        <w:t xml:space="preserve">                                              «___»_________20__г.</w:t>
      </w:r>
    </w:p>
    <w:p w:rsidR="009B2DB3" w:rsidRPr="00D6111A" w:rsidRDefault="009B2DB3" w:rsidP="001013FB">
      <w:pPr>
        <w:autoSpaceDE w:val="0"/>
        <w:autoSpaceDN w:val="0"/>
        <w:adjustRightInd w:val="0"/>
        <w:jc w:val="both"/>
        <w:outlineLvl w:val="1"/>
        <w:rPr>
          <w:sz w:val="28"/>
          <w:szCs w:val="28"/>
          <w:lang w:eastAsia="ru-RU"/>
        </w:rPr>
      </w:pPr>
    </w:p>
    <w:p w:rsidR="009B2DB3" w:rsidRPr="00D6111A" w:rsidRDefault="009B2DB3" w:rsidP="003320B6">
      <w:pPr>
        <w:ind w:firstLine="567"/>
        <w:jc w:val="both"/>
        <w:rPr>
          <w:sz w:val="28"/>
          <w:szCs w:val="28"/>
          <w:lang w:eastAsia="ru-RU"/>
        </w:rPr>
      </w:pPr>
      <w:r w:rsidRPr="00D6111A">
        <w:rPr>
          <w:color w:val="000000"/>
          <w:sz w:val="28"/>
          <w:szCs w:val="28"/>
          <w:lang w:eastAsia="ru-RU"/>
        </w:rPr>
        <w:t xml:space="preserve">   Муниципальное  </w:t>
      </w:r>
      <w:r w:rsidRPr="00D6111A">
        <w:rPr>
          <w:sz w:val="28"/>
          <w:szCs w:val="28"/>
        </w:rPr>
        <w:t>бюджетное учреждение дополнительного образования</w:t>
      </w:r>
      <w:r w:rsidRPr="00D6111A">
        <w:rPr>
          <w:sz w:val="28"/>
          <w:szCs w:val="28"/>
          <w:lang w:eastAsia="ru-RU"/>
        </w:rPr>
        <w:t xml:space="preserve"> </w:t>
      </w:r>
      <w:r w:rsidRPr="00D6111A">
        <w:rPr>
          <w:sz w:val="28"/>
          <w:szCs w:val="28"/>
        </w:rPr>
        <w:t xml:space="preserve">«Станция юных </w:t>
      </w:r>
      <w:r>
        <w:rPr>
          <w:sz w:val="28"/>
          <w:szCs w:val="28"/>
        </w:rPr>
        <w:t>натуралистов</w:t>
      </w:r>
      <w:r w:rsidRPr="00D6111A">
        <w:rPr>
          <w:sz w:val="28"/>
          <w:szCs w:val="28"/>
        </w:rPr>
        <w:t>» Алексеевского городского округа</w:t>
      </w:r>
      <w:r w:rsidRPr="00D6111A">
        <w:rPr>
          <w:sz w:val="28"/>
          <w:szCs w:val="28"/>
          <w:lang w:eastAsia="ru-RU"/>
        </w:rPr>
        <w:t xml:space="preserve"> (в дальнейшем – «Одаряемый») действующая на основании лицензии  № 870</w:t>
      </w:r>
      <w:r>
        <w:rPr>
          <w:sz w:val="28"/>
          <w:szCs w:val="28"/>
          <w:lang w:eastAsia="ru-RU"/>
        </w:rPr>
        <w:t>5</w:t>
      </w:r>
      <w:r w:rsidRPr="00D6111A">
        <w:rPr>
          <w:sz w:val="28"/>
          <w:szCs w:val="28"/>
          <w:lang w:eastAsia="ru-RU"/>
        </w:rPr>
        <w:t xml:space="preserve"> от 14 марта 2019г., выданной  Департаментом образования Белгородской области,  в лице директора </w:t>
      </w:r>
      <w:r>
        <w:rPr>
          <w:sz w:val="28"/>
          <w:szCs w:val="28"/>
          <w:lang w:eastAsia="ru-RU"/>
        </w:rPr>
        <w:t>Ткач Анны Петровны</w:t>
      </w:r>
      <w:r w:rsidRPr="00D6111A">
        <w:rPr>
          <w:sz w:val="28"/>
          <w:szCs w:val="28"/>
          <w:lang w:eastAsia="ru-RU"/>
        </w:rPr>
        <w:t>, действующего на основании Устава, с одной стороны, и с другой стороны _________________________________________________,  именуемый в дальнейшем «Жертвователь», действующий на основании ____________________________________________________________________, с другой стороны, заключили настоящий Договор о нижеследующем:</w:t>
      </w:r>
    </w:p>
    <w:p w:rsidR="009B2DB3" w:rsidRPr="00D6111A" w:rsidRDefault="009B2DB3" w:rsidP="008D2BA0">
      <w:pPr>
        <w:autoSpaceDE w:val="0"/>
        <w:autoSpaceDN w:val="0"/>
        <w:adjustRightInd w:val="0"/>
        <w:ind w:firstLine="540"/>
        <w:jc w:val="both"/>
        <w:outlineLvl w:val="1"/>
        <w:rPr>
          <w:sz w:val="16"/>
          <w:szCs w:val="16"/>
          <w:lang w:eastAsia="ru-RU"/>
        </w:rPr>
      </w:pPr>
    </w:p>
    <w:p w:rsidR="009B2DB3" w:rsidRPr="00D6111A" w:rsidRDefault="009B2DB3" w:rsidP="008D2BA0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D6111A">
        <w:rPr>
          <w:b/>
          <w:sz w:val="28"/>
          <w:szCs w:val="28"/>
          <w:lang w:eastAsia="ru-RU"/>
        </w:rPr>
        <w:t>1. Предмет договора</w:t>
      </w:r>
    </w:p>
    <w:p w:rsidR="009B2DB3" w:rsidRPr="00D6111A" w:rsidRDefault="009B2DB3" w:rsidP="008D2BA0">
      <w:pPr>
        <w:autoSpaceDE w:val="0"/>
        <w:autoSpaceDN w:val="0"/>
        <w:adjustRightInd w:val="0"/>
        <w:ind w:firstLine="709"/>
        <w:jc w:val="both"/>
        <w:outlineLvl w:val="3"/>
        <w:rPr>
          <w:sz w:val="28"/>
          <w:szCs w:val="28"/>
          <w:lang w:eastAsia="ru-RU"/>
        </w:rPr>
      </w:pPr>
      <w:r w:rsidRPr="00D6111A">
        <w:rPr>
          <w:sz w:val="28"/>
          <w:szCs w:val="28"/>
          <w:lang w:eastAsia="ru-RU"/>
        </w:rPr>
        <w:t xml:space="preserve">1.1. Жертвователь  обязуется  безвозмездно  передать   Одаряемому  в собственность на цели, указанные в настоящем Договоре, денежные средства (далее    по    тексту договора – пожертвование) в размере _____________________________________________________________руб.   </w:t>
      </w:r>
    </w:p>
    <w:p w:rsidR="009B2DB3" w:rsidRPr="00D6111A" w:rsidRDefault="009B2DB3" w:rsidP="008D2BA0">
      <w:pPr>
        <w:autoSpaceDE w:val="0"/>
        <w:autoSpaceDN w:val="0"/>
        <w:adjustRightInd w:val="0"/>
        <w:ind w:firstLine="540"/>
        <w:jc w:val="both"/>
        <w:outlineLvl w:val="3"/>
        <w:rPr>
          <w:sz w:val="20"/>
          <w:szCs w:val="20"/>
          <w:lang w:eastAsia="ru-RU"/>
        </w:rPr>
      </w:pPr>
      <w:r w:rsidRPr="00D6111A">
        <w:rPr>
          <w:sz w:val="28"/>
          <w:szCs w:val="28"/>
          <w:lang w:eastAsia="ru-RU"/>
        </w:rPr>
        <w:t xml:space="preserve">                                    </w:t>
      </w:r>
      <w:r w:rsidRPr="00D6111A">
        <w:rPr>
          <w:sz w:val="20"/>
          <w:szCs w:val="20"/>
          <w:lang w:eastAsia="ru-RU"/>
        </w:rPr>
        <w:t>(Сумма цифрами и прописью)</w:t>
      </w:r>
    </w:p>
    <w:p w:rsidR="009B2DB3" w:rsidRPr="00D6111A" w:rsidRDefault="009B2DB3" w:rsidP="008D2BA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D6111A">
        <w:rPr>
          <w:sz w:val="28"/>
          <w:szCs w:val="28"/>
          <w:lang w:eastAsia="ru-RU"/>
        </w:rPr>
        <w:t>1.2. Пожертвование   передается  в   собственность   Одаряемому   на осуществление целей, установленных решением Совета учреждения о привлечении пожертвований на ________________________________________________.</w:t>
      </w:r>
    </w:p>
    <w:p w:rsidR="009B2DB3" w:rsidRPr="00D6111A" w:rsidRDefault="009B2DB3" w:rsidP="008D2BA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D6111A">
        <w:rPr>
          <w:sz w:val="28"/>
          <w:szCs w:val="28"/>
          <w:lang w:eastAsia="ru-RU"/>
        </w:rPr>
        <w:t>1.3.  Цели   использования   пожертвования соответствуют  целям  благотворительной  деятельности,   определенным   в ст. 2   Федерального   закона   № 135-ФЗ     от     11.08.1995 года «О благотворительной деятельности и благотворительных организациях».</w:t>
      </w:r>
    </w:p>
    <w:p w:rsidR="009B2DB3" w:rsidRPr="00D6111A" w:rsidRDefault="009B2DB3" w:rsidP="008D2BA0">
      <w:pPr>
        <w:widowControl w:val="0"/>
        <w:autoSpaceDE w:val="0"/>
        <w:autoSpaceDN w:val="0"/>
        <w:adjustRightInd w:val="0"/>
        <w:ind w:firstLine="567"/>
        <w:jc w:val="center"/>
        <w:rPr>
          <w:sz w:val="16"/>
          <w:szCs w:val="16"/>
          <w:lang w:eastAsia="ru-RU"/>
        </w:rPr>
      </w:pPr>
    </w:p>
    <w:p w:rsidR="009B2DB3" w:rsidRPr="00D6111A" w:rsidRDefault="009B2DB3" w:rsidP="008D2BA0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  <w:lang w:eastAsia="ru-RU"/>
        </w:rPr>
      </w:pPr>
      <w:r w:rsidRPr="00D6111A">
        <w:rPr>
          <w:b/>
          <w:sz w:val="28"/>
          <w:szCs w:val="28"/>
          <w:lang w:eastAsia="ru-RU"/>
        </w:rPr>
        <w:t>2. Права и обязанности сторон</w:t>
      </w:r>
    </w:p>
    <w:p w:rsidR="009B2DB3" w:rsidRPr="00D6111A" w:rsidRDefault="009B2DB3" w:rsidP="008D2BA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D6111A">
        <w:rPr>
          <w:sz w:val="28"/>
          <w:szCs w:val="28"/>
          <w:lang w:eastAsia="ru-RU"/>
        </w:rPr>
        <w:t>2.1. Одаряемый вправе в любое время до передачи пожертвования от него отказаться. Отказ Одаряемого от пожертвования должен быть совершен в письменной форме. В таком случае настоящий Договор считается расторгнутым с момента получения Жертвователем письменного отказа.</w:t>
      </w:r>
    </w:p>
    <w:p w:rsidR="009B2DB3" w:rsidRPr="00D6111A" w:rsidRDefault="009B2DB3" w:rsidP="008D2BA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D6111A">
        <w:rPr>
          <w:sz w:val="28"/>
          <w:szCs w:val="28"/>
          <w:lang w:eastAsia="ru-RU"/>
        </w:rPr>
        <w:t xml:space="preserve">2.2. Одаряемый обязан  использовать  пожертвование  исключительно  в целях,  указанных  в  п. 1.2.  настоящего  Договора.  </w:t>
      </w:r>
    </w:p>
    <w:p w:rsidR="009B2DB3" w:rsidRPr="00D6111A" w:rsidRDefault="009B2DB3" w:rsidP="008D2BA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D6111A">
        <w:rPr>
          <w:sz w:val="28"/>
          <w:szCs w:val="28"/>
          <w:lang w:eastAsia="ru-RU"/>
        </w:rPr>
        <w:t>2.3. Одаряемый обязан предоставлять Жертвователю возможность знакомиться с финансовой, бухгалтерской и иной документацией, подтверждающей целевое использование пожертвования.</w:t>
      </w:r>
    </w:p>
    <w:p w:rsidR="009B2DB3" w:rsidRPr="00D6111A" w:rsidRDefault="009B2DB3" w:rsidP="008D2BA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D6111A">
        <w:rPr>
          <w:sz w:val="28"/>
          <w:szCs w:val="28"/>
          <w:lang w:eastAsia="ru-RU"/>
        </w:rPr>
        <w:t>2.4. Если  использование  пожертвования  в  соответствии  с  целями, указанными  в  п. 1.2   настоящего   Договора,   становится   невозможным вследствие  изменившихся  обстоятельств,  то  пожертвование  может   быть использовано Одаряемым в  других  целях  только  с  письменного  согласия Жертвователя.</w:t>
      </w:r>
    </w:p>
    <w:p w:rsidR="009B2DB3" w:rsidRPr="00D6111A" w:rsidRDefault="009B2DB3" w:rsidP="008D2BA0">
      <w:pPr>
        <w:widowControl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</w:p>
    <w:p w:rsidR="009B2DB3" w:rsidRPr="00D6111A" w:rsidRDefault="009B2DB3" w:rsidP="008D2BA0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D6111A">
        <w:rPr>
          <w:b/>
          <w:sz w:val="28"/>
          <w:szCs w:val="28"/>
          <w:lang w:eastAsia="ru-RU"/>
        </w:rPr>
        <w:t>3. Ответственность сторон</w:t>
      </w:r>
    </w:p>
    <w:p w:rsidR="009B2DB3" w:rsidRPr="00D6111A" w:rsidRDefault="009B2DB3" w:rsidP="008D2BA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D6111A">
        <w:rPr>
          <w:sz w:val="28"/>
          <w:szCs w:val="28"/>
          <w:lang w:eastAsia="ru-RU"/>
        </w:rPr>
        <w:t>3.1. Использование пожертвования или его части не в  соответствии  с оговоренными в п. 1.2. настоящего Договора целями ведет к отмене договора пожертвования. В случае отмены договора  пожертвования  Одаряемый  обязан возвратить Жертвователю  пожертвование.</w:t>
      </w:r>
    </w:p>
    <w:p w:rsidR="009B2DB3" w:rsidRPr="00D6111A" w:rsidRDefault="009B2DB3" w:rsidP="008D2BA0">
      <w:pPr>
        <w:widowControl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</w:p>
    <w:p w:rsidR="009B2DB3" w:rsidRPr="00D6111A" w:rsidRDefault="009B2DB3" w:rsidP="008D2BA0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D6111A">
        <w:rPr>
          <w:b/>
          <w:sz w:val="28"/>
          <w:szCs w:val="28"/>
          <w:lang w:eastAsia="ru-RU"/>
        </w:rPr>
        <w:t>4. Прочие условия</w:t>
      </w:r>
    </w:p>
    <w:p w:rsidR="009B2DB3" w:rsidRPr="00D6111A" w:rsidRDefault="009B2DB3" w:rsidP="008D2BA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D6111A">
        <w:rPr>
          <w:sz w:val="28"/>
          <w:szCs w:val="28"/>
          <w:lang w:eastAsia="ru-RU"/>
        </w:rPr>
        <w:t>4.1. Настоящий Договор вступает в  силу  с  момента  его  подписания сторонами.</w:t>
      </w:r>
    </w:p>
    <w:p w:rsidR="009B2DB3" w:rsidRPr="00D6111A" w:rsidRDefault="009B2DB3" w:rsidP="008D2BA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D6111A">
        <w:rPr>
          <w:sz w:val="28"/>
          <w:szCs w:val="28"/>
          <w:lang w:eastAsia="ru-RU"/>
        </w:rPr>
        <w:t>4.2. Все  споры,  вытекающие  из  настоящего  Договора,   разрешаются сторонами  путем  переговоров.  При  не достижении согласия,  спор  подлежит рассмотрению   в  судебном порядке.</w:t>
      </w:r>
    </w:p>
    <w:p w:rsidR="009B2DB3" w:rsidRPr="00D6111A" w:rsidRDefault="009B2DB3" w:rsidP="008D2BA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D6111A">
        <w:rPr>
          <w:sz w:val="28"/>
          <w:szCs w:val="28"/>
          <w:lang w:eastAsia="ru-RU"/>
        </w:rPr>
        <w:t>4.3. Все изменения и дополнения к настоящему  Договору  должны  быть составлены в письменной форме и подписаны уполномоченными представителями сторон.</w:t>
      </w:r>
    </w:p>
    <w:p w:rsidR="009B2DB3" w:rsidRPr="00D6111A" w:rsidRDefault="009B2DB3" w:rsidP="008D2BA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D6111A">
        <w:rPr>
          <w:sz w:val="28"/>
          <w:szCs w:val="28"/>
          <w:lang w:eastAsia="ru-RU"/>
        </w:rPr>
        <w:t>4.5. Настоящий Договор составлен в двух экземплярах, имеющих  равную юридическую силу – по одному для каждой из сторон.</w:t>
      </w:r>
    </w:p>
    <w:p w:rsidR="009B2DB3" w:rsidRPr="00D6111A" w:rsidRDefault="009B2DB3" w:rsidP="008D2BA0">
      <w:pPr>
        <w:widowControl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</w:p>
    <w:p w:rsidR="009B2DB3" w:rsidRDefault="009B2DB3" w:rsidP="008D2BA0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D6111A">
        <w:rPr>
          <w:b/>
          <w:sz w:val="28"/>
          <w:szCs w:val="28"/>
          <w:lang w:eastAsia="ru-RU"/>
        </w:rPr>
        <w:t>5. Адреса и реквизиты</w:t>
      </w:r>
      <w:r w:rsidRPr="001013FB">
        <w:rPr>
          <w:b/>
          <w:sz w:val="28"/>
          <w:szCs w:val="28"/>
          <w:lang w:eastAsia="ru-RU"/>
        </w:rPr>
        <w:t xml:space="preserve"> сторон</w:t>
      </w:r>
    </w:p>
    <w:p w:rsidR="009B2DB3" w:rsidRDefault="009B2DB3" w:rsidP="008D2BA0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tbl>
      <w:tblPr>
        <w:tblW w:w="0" w:type="auto"/>
        <w:tblLook w:val="00A0"/>
      </w:tblPr>
      <w:tblGrid>
        <w:gridCol w:w="5179"/>
        <w:gridCol w:w="4675"/>
      </w:tblGrid>
      <w:tr w:rsidR="009B2DB3" w:rsidRPr="00B52471" w:rsidTr="00A91FE0">
        <w:tc>
          <w:tcPr>
            <w:tcW w:w="5353" w:type="dxa"/>
          </w:tcPr>
          <w:p w:rsidR="009B2DB3" w:rsidRDefault="009B2DB3" w:rsidP="00C2422A">
            <w:pPr>
              <w:tabs>
                <w:tab w:val="left" w:pos="6225"/>
              </w:tabs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Жертвователь</w:t>
            </w:r>
          </w:p>
          <w:p w:rsidR="009B2DB3" w:rsidRDefault="009B2DB3" w:rsidP="00C2422A">
            <w:pPr>
              <w:tabs>
                <w:tab w:val="left" w:pos="6225"/>
              </w:tabs>
              <w:rPr>
                <w:b/>
                <w:bCs/>
                <w:color w:val="000000"/>
                <w:lang w:eastAsia="ru-RU"/>
              </w:rPr>
            </w:pPr>
          </w:p>
          <w:p w:rsidR="009B2DB3" w:rsidRDefault="009B2DB3" w:rsidP="00C2422A">
            <w:pPr>
              <w:tabs>
                <w:tab w:val="left" w:pos="6225"/>
              </w:tabs>
              <w:rPr>
                <w:b/>
                <w:bCs/>
                <w:color w:val="000000"/>
                <w:lang w:eastAsia="ru-RU"/>
              </w:rPr>
            </w:pPr>
          </w:p>
          <w:p w:rsidR="009B2DB3" w:rsidRDefault="009B2DB3" w:rsidP="00C2422A">
            <w:pPr>
              <w:tabs>
                <w:tab w:val="left" w:pos="6225"/>
              </w:tabs>
              <w:rPr>
                <w:b/>
                <w:bCs/>
                <w:color w:val="000000"/>
                <w:lang w:eastAsia="ru-RU"/>
              </w:rPr>
            </w:pPr>
          </w:p>
          <w:p w:rsidR="009B2DB3" w:rsidRDefault="009B2DB3" w:rsidP="00C2422A">
            <w:pPr>
              <w:tabs>
                <w:tab w:val="left" w:pos="6225"/>
              </w:tabs>
              <w:rPr>
                <w:b/>
                <w:bCs/>
                <w:color w:val="000000"/>
                <w:lang w:eastAsia="ru-RU"/>
              </w:rPr>
            </w:pPr>
          </w:p>
          <w:p w:rsidR="009B2DB3" w:rsidRDefault="009B2DB3" w:rsidP="00C2422A">
            <w:pPr>
              <w:tabs>
                <w:tab w:val="left" w:pos="6225"/>
              </w:tabs>
              <w:rPr>
                <w:b/>
                <w:bCs/>
                <w:color w:val="000000"/>
                <w:lang w:eastAsia="ru-RU"/>
              </w:rPr>
            </w:pPr>
          </w:p>
          <w:p w:rsidR="009B2DB3" w:rsidRDefault="009B2DB3" w:rsidP="00C2422A">
            <w:pPr>
              <w:tabs>
                <w:tab w:val="left" w:pos="6225"/>
              </w:tabs>
              <w:rPr>
                <w:b/>
                <w:bCs/>
                <w:color w:val="000000"/>
                <w:lang w:eastAsia="ru-RU"/>
              </w:rPr>
            </w:pPr>
          </w:p>
          <w:p w:rsidR="009B2DB3" w:rsidRDefault="009B2DB3" w:rsidP="00C2422A">
            <w:pPr>
              <w:tabs>
                <w:tab w:val="left" w:pos="6225"/>
              </w:tabs>
              <w:rPr>
                <w:b/>
                <w:bCs/>
                <w:color w:val="000000"/>
                <w:lang w:eastAsia="ru-RU"/>
              </w:rPr>
            </w:pPr>
          </w:p>
          <w:p w:rsidR="009B2DB3" w:rsidRDefault="009B2DB3" w:rsidP="00C2422A">
            <w:pPr>
              <w:tabs>
                <w:tab w:val="left" w:pos="6225"/>
              </w:tabs>
              <w:rPr>
                <w:b/>
                <w:bCs/>
                <w:color w:val="000000"/>
                <w:lang w:eastAsia="ru-RU"/>
              </w:rPr>
            </w:pPr>
          </w:p>
          <w:p w:rsidR="009B2DB3" w:rsidRDefault="009B2DB3" w:rsidP="00C2422A">
            <w:pPr>
              <w:tabs>
                <w:tab w:val="left" w:pos="6225"/>
              </w:tabs>
              <w:rPr>
                <w:b/>
                <w:bCs/>
                <w:color w:val="000000"/>
                <w:lang w:eastAsia="ru-RU"/>
              </w:rPr>
            </w:pPr>
          </w:p>
          <w:p w:rsidR="009B2DB3" w:rsidRDefault="009B2DB3" w:rsidP="00C2422A">
            <w:pPr>
              <w:tabs>
                <w:tab w:val="left" w:pos="6225"/>
              </w:tabs>
              <w:rPr>
                <w:b/>
                <w:bCs/>
                <w:color w:val="000000"/>
                <w:lang w:eastAsia="ru-RU"/>
              </w:rPr>
            </w:pPr>
          </w:p>
          <w:p w:rsidR="009B2DB3" w:rsidRDefault="009B2DB3" w:rsidP="00C2422A">
            <w:pPr>
              <w:tabs>
                <w:tab w:val="left" w:pos="6225"/>
              </w:tabs>
              <w:rPr>
                <w:b/>
                <w:bCs/>
                <w:color w:val="000000"/>
                <w:lang w:eastAsia="ru-RU"/>
              </w:rPr>
            </w:pPr>
          </w:p>
          <w:p w:rsidR="009B2DB3" w:rsidRDefault="009B2DB3" w:rsidP="00C2422A">
            <w:pPr>
              <w:tabs>
                <w:tab w:val="left" w:pos="6225"/>
              </w:tabs>
              <w:rPr>
                <w:b/>
                <w:bCs/>
                <w:color w:val="000000"/>
                <w:lang w:eastAsia="ru-RU"/>
              </w:rPr>
            </w:pPr>
          </w:p>
          <w:p w:rsidR="009B2DB3" w:rsidRDefault="009B2DB3" w:rsidP="00C2422A">
            <w:pPr>
              <w:tabs>
                <w:tab w:val="left" w:pos="6225"/>
              </w:tabs>
              <w:rPr>
                <w:b/>
                <w:bCs/>
                <w:color w:val="000000"/>
                <w:lang w:eastAsia="ru-RU"/>
              </w:rPr>
            </w:pPr>
          </w:p>
          <w:p w:rsidR="009B2DB3" w:rsidRDefault="009B2DB3" w:rsidP="00C2422A">
            <w:pPr>
              <w:tabs>
                <w:tab w:val="left" w:pos="6225"/>
              </w:tabs>
              <w:rPr>
                <w:b/>
                <w:bCs/>
                <w:color w:val="000000"/>
                <w:lang w:eastAsia="ru-RU"/>
              </w:rPr>
            </w:pPr>
          </w:p>
          <w:p w:rsidR="009B2DB3" w:rsidRDefault="009B2DB3" w:rsidP="00C2422A">
            <w:pPr>
              <w:tabs>
                <w:tab w:val="left" w:pos="6225"/>
              </w:tabs>
              <w:rPr>
                <w:b/>
                <w:bCs/>
                <w:color w:val="000000"/>
                <w:lang w:eastAsia="ru-RU"/>
              </w:rPr>
            </w:pPr>
          </w:p>
          <w:p w:rsidR="009B2DB3" w:rsidRDefault="009B2DB3" w:rsidP="00C2422A">
            <w:pPr>
              <w:tabs>
                <w:tab w:val="left" w:pos="6225"/>
              </w:tabs>
              <w:rPr>
                <w:b/>
                <w:bCs/>
                <w:color w:val="000000"/>
                <w:lang w:eastAsia="ru-RU"/>
              </w:rPr>
            </w:pPr>
          </w:p>
          <w:p w:rsidR="009B2DB3" w:rsidRPr="000E1BF5" w:rsidRDefault="009B2DB3" w:rsidP="00452C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0E1BF5">
              <w:rPr>
                <w:sz w:val="28"/>
                <w:szCs w:val="28"/>
                <w:lang w:eastAsia="ru-RU"/>
              </w:rPr>
              <w:t>______________________________    </w:t>
            </w:r>
          </w:p>
          <w:p w:rsidR="009B2DB3" w:rsidRPr="00B52471" w:rsidRDefault="009B2DB3" w:rsidP="00452CE6">
            <w:pPr>
              <w:tabs>
                <w:tab w:val="left" w:pos="6225"/>
              </w:tabs>
              <w:rPr>
                <w:b/>
                <w:bCs/>
                <w:color w:val="000000"/>
                <w:lang w:eastAsia="ru-RU"/>
              </w:rPr>
            </w:pPr>
            <w:r w:rsidRPr="00EE3CE6">
              <w:rPr>
                <w:sz w:val="20"/>
                <w:szCs w:val="20"/>
                <w:lang w:eastAsia="ru-RU"/>
              </w:rPr>
              <w:t>                   Жертвователь          </w:t>
            </w:r>
          </w:p>
          <w:p w:rsidR="009B2DB3" w:rsidRPr="00B52471" w:rsidRDefault="009B2DB3" w:rsidP="00452CE6">
            <w:pPr>
              <w:tabs>
                <w:tab w:val="left" w:pos="180"/>
                <w:tab w:val="left" w:pos="540"/>
              </w:tabs>
              <w:rPr>
                <w:bCs/>
                <w:color w:val="000000"/>
                <w:lang w:eastAsia="ru-RU"/>
              </w:rPr>
            </w:pPr>
          </w:p>
        </w:tc>
        <w:tc>
          <w:tcPr>
            <w:tcW w:w="5329" w:type="dxa"/>
          </w:tcPr>
          <w:p w:rsidR="009B2DB3" w:rsidRPr="00B52471" w:rsidRDefault="009B2DB3" w:rsidP="00C2422A">
            <w:pPr>
              <w:tabs>
                <w:tab w:val="left" w:pos="6225"/>
              </w:tabs>
              <w:rPr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Одаряемый</w:t>
            </w:r>
            <w:r w:rsidRPr="00B52471">
              <w:rPr>
                <w:bCs/>
                <w:color w:val="000000"/>
                <w:lang w:eastAsia="ru-RU"/>
              </w:rPr>
              <w:t xml:space="preserve"> </w:t>
            </w:r>
          </w:p>
          <w:p w:rsidR="009B2DB3" w:rsidRDefault="009B2DB3" w:rsidP="00580E60">
            <w:pPr>
              <w:rPr>
                <w:szCs w:val="24"/>
              </w:rPr>
            </w:pPr>
          </w:p>
          <w:p w:rsidR="009B2DB3" w:rsidRDefault="009B2DB3" w:rsidP="00580E60">
            <w:pPr>
              <w:rPr>
                <w:szCs w:val="24"/>
              </w:rPr>
            </w:pPr>
            <w:r>
              <w:rPr>
                <w:szCs w:val="24"/>
              </w:rPr>
              <w:t>МБУ ДО «СЮН»</w:t>
            </w:r>
          </w:p>
          <w:p w:rsidR="009B2DB3" w:rsidRPr="00580E60" w:rsidRDefault="009B2DB3" w:rsidP="00580E60">
            <w:r w:rsidRPr="00580E60">
              <w:rPr>
                <w:szCs w:val="24"/>
              </w:rPr>
              <w:t xml:space="preserve"> </w:t>
            </w:r>
            <w:r w:rsidRPr="00580E60">
              <w:t>309850, Белгородская область, г. Алексеевка, ул. Ремесленников 6</w:t>
            </w:r>
            <w:r w:rsidRPr="00580E60">
              <w:rPr>
                <w:vertAlign w:val="superscript"/>
              </w:rPr>
              <w:t xml:space="preserve"> </w:t>
            </w:r>
            <w:r w:rsidRPr="00580E60">
              <w:t xml:space="preserve">А, </w:t>
            </w:r>
          </w:p>
          <w:p w:rsidR="009B2DB3" w:rsidRPr="00580E60" w:rsidRDefault="009B2DB3" w:rsidP="00580E60">
            <w:r w:rsidRPr="00580E60">
              <w:t xml:space="preserve">ОГРН 1033106501284, </w:t>
            </w:r>
          </w:p>
          <w:p w:rsidR="009B2DB3" w:rsidRPr="00580E60" w:rsidRDefault="009B2DB3" w:rsidP="00580E60">
            <w:r w:rsidRPr="00580E60">
              <w:t>ИНН 3122007834, КПП 312201001,</w:t>
            </w:r>
          </w:p>
          <w:p w:rsidR="009B2DB3" w:rsidRPr="00363172" w:rsidRDefault="009B2DB3" w:rsidP="00580E60">
            <w:r w:rsidRPr="00363172">
              <w:rPr>
                <w:bCs/>
              </w:rPr>
              <w:t>Расчетный счет:</w:t>
            </w:r>
            <w:r w:rsidRPr="00363172">
              <w:t xml:space="preserve"> 03234643147100002600</w:t>
            </w:r>
          </w:p>
          <w:p w:rsidR="009B2DB3" w:rsidRPr="00363172" w:rsidRDefault="009B2DB3" w:rsidP="00580E60">
            <w:pPr>
              <w:rPr>
                <w:bCs/>
              </w:rPr>
            </w:pPr>
            <w:r w:rsidRPr="00363172">
              <w:rPr>
                <w:bCs/>
              </w:rPr>
              <w:t>Кор. Счет:</w:t>
            </w:r>
          </w:p>
          <w:p w:rsidR="009B2DB3" w:rsidRPr="00363172" w:rsidRDefault="009B2DB3" w:rsidP="00580E60">
            <w:r w:rsidRPr="00363172">
              <w:t>40102810745370000018</w:t>
            </w:r>
          </w:p>
          <w:p w:rsidR="009B2DB3" w:rsidRPr="00363172" w:rsidRDefault="009B2DB3" w:rsidP="00580E60">
            <w:r w:rsidRPr="00363172">
              <w:t>Банк: ОТДЕЛЕНИЕ БЕЛГОРОД//УФК по Белгородской области г Белгород</w:t>
            </w:r>
          </w:p>
          <w:p w:rsidR="009B2DB3" w:rsidRPr="00363172" w:rsidRDefault="009B2DB3" w:rsidP="00580E60">
            <w:r w:rsidRPr="00363172">
              <w:t>л/с 20263В75021</w:t>
            </w:r>
          </w:p>
          <w:p w:rsidR="009B2DB3" w:rsidRPr="00363172" w:rsidRDefault="009B2DB3" w:rsidP="00580E60">
            <w:pPr>
              <w:pStyle w:val="NoSpacing"/>
              <w:shd w:val="clear" w:color="auto" w:fill="FFFFFF"/>
              <w:rPr>
                <w:rFonts w:ascii="Times New Roman" w:hAnsi="Times New Roman"/>
              </w:rPr>
            </w:pPr>
            <w:r w:rsidRPr="00363172">
              <w:rPr>
                <w:rFonts w:ascii="Times New Roman" w:hAnsi="Times New Roman"/>
              </w:rPr>
              <w:t>БИК 011403102</w:t>
            </w:r>
          </w:p>
          <w:p w:rsidR="009B2DB3" w:rsidRPr="00F01BC7" w:rsidRDefault="009B2DB3" w:rsidP="00580E60"/>
          <w:p w:rsidR="009B2DB3" w:rsidRPr="00B52471" w:rsidRDefault="009B2DB3" w:rsidP="00580E60">
            <w:pPr>
              <w:shd w:val="clear" w:color="auto" w:fill="FFFFFF"/>
              <w:tabs>
                <w:tab w:val="left" w:pos="6225"/>
              </w:tabs>
              <w:rPr>
                <w:b/>
                <w:bCs/>
                <w:color w:val="000000"/>
                <w:lang w:eastAsia="ru-RU"/>
              </w:rPr>
            </w:pPr>
            <w:r w:rsidRPr="00B52471">
              <w:rPr>
                <w:b/>
                <w:bCs/>
                <w:color w:val="000000"/>
                <w:lang w:eastAsia="ru-RU"/>
              </w:rPr>
              <w:t>Директор</w:t>
            </w:r>
          </w:p>
          <w:p w:rsidR="009B2DB3" w:rsidRPr="00B52471" w:rsidRDefault="009B2DB3" w:rsidP="00580E60">
            <w:pPr>
              <w:tabs>
                <w:tab w:val="left" w:pos="6225"/>
              </w:tabs>
              <w:rPr>
                <w:b/>
                <w:bCs/>
                <w:color w:val="000000"/>
                <w:lang w:eastAsia="ru-RU"/>
              </w:rPr>
            </w:pPr>
          </w:p>
          <w:p w:rsidR="009B2DB3" w:rsidRPr="00B52471" w:rsidRDefault="009B2DB3" w:rsidP="00580E60">
            <w:pPr>
              <w:tabs>
                <w:tab w:val="left" w:pos="6225"/>
              </w:tabs>
              <w:rPr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______________________ Ткач А.П.</w:t>
            </w:r>
          </w:p>
          <w:p w:rsidR="009B2DB3" w:rsidRPr="00B52471" w:rsidRDefault="009B2DB3" w:rsidP="00580E60">
            <w:pPr>
              <w:shd w:val="clear" w:color="auto" w:fill="FFFFFF"/>
              <w:tabs>
                <w:tab w:val="left" w:pos="6285"/>
              </w:tabs>
              <w:rPr>
                <w:bCs/>
                <w:color w:val="000000"/>
                <w:lang w:eastAsia="ru-RU"/>
              </w:rPr>
            </w:pPr>
            <w:r w:rsidRPr="00B52471">
              <w:rPr>
                <w:bCs/>
                <w:color w:val="000000"/>
                <w:lang w:eastAsia="ru-RU"/>
              </w:rPr>
              <w:t>М.П.</w:t>
            </w:r>
          </w:p>
          <w:p w:rsidR="009B2DB3" w:rsidRPr="00B52471" w:rsidRDefault="009B2DB3" w:rsidP="00452CE6">
            <w:pPr>
              <w:shd w:val="clear" w:color="auto" w:fill="FFFFFF"/>
              <w:tabs>
                <w:tab w:val="left" w:pos="6285"/>
              </w:tabs>
              <w:rPr>
                <w:bCs/>
                <w:color w:val="000000"/>
                <w:lang w:eastAsia="ru-RU"/>
              </w:rPr>
            </w:pPr>
          </w:p>
          <w:p w:rsidR="009B2DB3" w:rsidRPr="00B52471" w:rsidRDefault="009B2DB3" w:rsidP="00C2422A">
            <w:pPr>
              <w:tabs>
                <w:tab w:val="left" w:pos="6225"/>
              </w:tabs>
              <w:rPr>
                <w:b/>
                <w:bCs/>
                <w:color w:val="000000"/>
                <w:lang w:eastAsia="ru-RU"/>
              </w:rPr>
            </w:pPr>
          </w:p>
        </w:tc>
      </w:tr>
    </w:tbl>
    <w:p w:rsidR="009B2DB3" w:rsidRDefault="009B2DB3" w:rsidP="008D2BA0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9B2DB3" w:rsidRDefault="009B2DB3" w:rsidP="008D2BA0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9B2DB3" w:rsidRDefault="009B2DB3" w:rsidP="008D2BA0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9B2DB3" w:rsidRDefault="009B2DB3" w:rsidP="008D2BA0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9B2DB3" w:rsidRDefault="009B2DB3" w:rsidP="008D2BA0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9B2DB3" w:rsidRDefault="009B2DB3" w:rsidP="008D2BA0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9B2DB3" w:rsidRDefault="009B2DB3" w:rsidP="008D2BA0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9B2DB3" w:rsidRDefault="009B2DB3" w:rsidP="00452CE6">
      <w:pPr>
        <w:jc w:val="both"/>
        <w:rPr>
          <w:b/>
          <w:sz w:val="28"/>
          <w:szCs w:val="28"/>
          <w:lang w:eastAsia="ru-RU"/>
        </w:rPr>
      </w:pPr>
    </w:p>
    <w:p w:rsidR="009B2DB3" w:rsidRDefault="009B2DB3" w:rsidP="00452CE6">
      <w:pPr>
        <w:jc w:val="both"/>
        <w:rPr>
          <w:sz w:val="28"/>
          <w:szCs w:val="28"/>
        </w:rPr>
      </w:pPr>
    </w:p>
    <w:p w:rsidR="009B2DB3" w:rsidRDefault="009B2DB3" w:rsidP="006F76F6">
      <w:pPr>
        <w:ind w:firstLine="567"/>
        <w:jc w:val="both"/>
        <w:rPr>
          <w:sz w:val="28"/>
          <w:szCs w:val="28"/>
        </w:rPr>
      </w:pPr>
    </w:p>
    <w:p w:rsidR="009B2DB3" w:rsidRPr="001013FB" w:rsidRDefault="009B2DB3" w:rsidP="001013FB">
      <w:pPr>
        <w:autoSpaceDE w:val="0"/>
        <w:autoSpaceDN w:val="0"/>
        <w:adjustRightInd w:val="0"/>
        <w:ind w:firstLine="540"/>
        <w:jc w:val="right"/>
        <w:outlineLvl w:val="1"/>
        <w:rPr>
          <w:b/>
          <w:sz w:val="28"/>
          <w:szCs w:val="28"/>
          <w:lang w:eastAsia="ru-RU"/>
        </w:rPr>
      </w:pPr>
      <w:r w:rsidRPr="000E1BF5">
        <w:rPr>
          <w:b/>
          <w:sz w:val="28"/>
          <w:szCs w:val="28"/>
          <w:lang w:eastAsia="ru-RU"/>
        </w:rPr>
        <w:t xml:space="preserve">Приложение </w:t>
      </w:r>
      <w:r>
        <w:rPr>
          <w:b/>
          <w:sz w:val="28"/>
          <w:szCs w:val="28"/>
          <w:lang w:eastAsia="ru-RU"/>
        </w:rPr>
        <w:t>2</w:t>
      </w:r>
    </w:p>
    <w:p w:rsidR="009B2DB3" w:rsidRPr="00EE3CE6" w:rsidRDefault="009B2DB3" w:rsidP="00796BD9">
      <w:pPr>
        <w:autoSpaceDE w:val="0"/>
        <w:autoSpaceDN w:val="0"/>
        <w:adjustRightInd w:val="0"/>
        <w:ind w:firstLine="540"/>
        <w:jc w:val="center"/>
        <w:outlineLvl w:val="1"/>
        <w:rPr>
          <w:b/>
          <w:sz w:val="28"/>
          <w:szCs w:val="28"/>
          <w:lang w:eastAsia="ru-RU"/>
        </w:rPr>
      </w:pPr>
      <w:r w:rsidRPr="00EE3CE6">
        <w:rPr>
          <w:b/>
          <w:sz w:val="28"/>
          <w:szCs w:val="28"/>
          <w:lang w:eastAsia="ru-RU"/>
        </w:rPr>
        <w:t>ДОГОВОР №_____</w:t>
      </w:r>
    </w:p>
    <w:p w:rsidR="009B2DB3" w:rsidRPr="00796BD9" w:rsidRDefault="009B2DB3" w:rsidP="00796BD9">
      <w:pPr>
        <w:autoSpaceDE w:val="0"/>
        <w:autoSpaceDN w:val="0"/>
        <w:adjustRightInd w:val="0"/>
        <w:ind w:firstLine="540"/>
        <w:jc w:val="center"/>
        <w:outlineLvl w:val="1"/>
        <w:rPr>
          <w:color w:val="000000"/>
          <w:sz w:val="28"/>
          <w:szCs w:val="28"/>
          <w:shd w:val="clear" w:color="auto" w:fill="FFFFFF"/>
          <w:lang w:eastAsia="ru-RU"/>
        </w:rPr>
      </w:pPr>
      <w:r w:rsidRPr="00796BD9">
        <w:rPr>
          <w:sz w:val="28"/>
          <w:szCs w:val="28"/>
          <w:lang w:eastAsia="ru-RU"/>
        </w:rPr>
        <w:t xml:space="preserve">пожертвования денежных средств </w:t>
      </w:r>
    </w:p>
    <w:p w:rsidR="009B2DB3" w:rsidRPr="00796BD9" w:rsidRDefault="009B2DB3" w:rsidP="00796BD9">
      <w:pPr>
        <w:autoSpaceDE w:val="0"/>
        <w:autoSpaceDN w:val="0"/>
        <w:adjustRightInd w:val="0"/>
        <w:ind w:firstLine="540"/>
        <w:jc w:val="center"/>
        <w:outlineLvl w:val="1"/>
        <w:rPr>
          <w:sz w:val="28"/>
          <w:szCs w:val="28"/>
          <w:lang w:eastAsia="ru-RU"/>
        </w:rPr>
      </w:pPr>
      <w:r w:rsidRPr="00796BD9">
        <w:rPr>
          <w:sz w:val="28"/>
          <w:szCs w:val="28"/>
          <w:lang w:eastAsia="ru-RU"/>
        </w:rPr>
        <w:t>на определенные цели (целевые взносы)</w:t>
      </w:r>
    </w:p>
    <w:p w:rsidR="009B2DB3" w:rsidRPr="000E1BF5" w:rsidRDefault="009B2DB3" w:rsidP="00796BD9">
      <w:pPr>
        <w:autoSpaceDE w:val="0"/>
        <w:autoSpaceDN w:val="0"/>
        <w:adjustRightInd w:val="0"/>
        <w:ind w:firstLine="540"/>
        <w:jc w:val="both"/>
        <w:outlineLvl w:val="1"/>
        <w:rPr>
          <w:sz w:val="28"/>
          <w:szCs w:val="28"/>
          <w:lang w:eastAsia="ru-RU"/>
        </w:rPr>
      </w:pPr>
    </w:p>
    <w:p w:rsidR="009B2DB3" w:rsidRPr="000E1BF5" w:rsidRDefault="009B2DB3" w:rsidP="00796BD9">
      <w:pPr>
        <w:autoSpaceDE w:val="0"/>
        <w:autoSpaceDN w:val="0"/>
        <w:adjustRightInd w:val="0"/>
        <w:jc w:val="both"/>
        <w:outlineLvl w:val="1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</w:t>
      </w:r>
      <w:r w:rsidRPr="000E1BF5">
        <w:rPr>
          <w:sz w:val="28"/>
          <w:szCs w:val="28"/>
          <w:lang w:eastAsia="ru-RU"/>
        </w:rPr>
        <w:tab/>
      </w:r>
      <w:r w:rsidRPr="000E1BF5">
        <w:rPr>
          <w:sz w:val="28"/>
          <w:szCs w:val="28"/>
          <w:lang w:eastAsia="ru-RU"/>
        </w:rPr>
        <w:tab/>
      </w:r>
      <w:r w:rsidRPr="000E1BF5">
        <w:rPr>
          <w:sz w:val="28"/>
          <w:szCs w:val="28"/>
          <w:lang w:eastAsia="ru-RU"/>
        </w:rPr>
        <w:tab/>
      </w:r>
      <w:r w:rsidRPr="000E1BF5">
        <w:rPr>
          <w:sz w:val="28"/>
          <w:szCs w:val="28"/>
          <w:lang w:eastAsia="ru-RU"/>
        </w:rPr>
        <w:tab/>
      </w:r>
      <w:r w:rsidRPr="000E1BF5">
        <w:rPr>
          <w:sz w:val="28"/>
          <w:szCs w:val="28"/>
          <w:lang w:eastAsia="ru-RU"/>
        </w:rPr>
        <w:tab/>
      </w:r>
      <w:r>
        <w:rPr>
          <w:sz w:val="28"/>
          <w:szCs w:val="28"/>
          <w:lang w:eastAsia="ru-RU"/>
        </w:rPr>
        <w:t xml:space="preserve">   </w:t>
      </w:r>
      <w:r w:rsidRPr="000E1BF5">
        <w:rPr>
          <w:sz w:val="28"/>
          <w:szCs w:val="28"/>
          <w:lang w:eastAsia="ru-RU"/>
        </w:rPr>
        <w:tab/>
      </w:r>
      <w:r w:rsidRPr="000E1BF5">
        <w:rPr>
          <w:sz w:val="28"/>
          <w:szCs w:val="28"/>
          <w:lang w:eastAsia="ru-RU"/>
        </w:rPr>
        <w:tab/>
      </w:r>
      <w:r>
        <w:rPr>
          <w:sz w:val="28"/>
          <w:szCs w:val="28"/>
          <w:lang w:eastAsia="ru-RU"/>
        </w:rPr>
        <w:t xml:space="preserve">                   </w:t>
      </w:r>
      <w:r w:rsidRPr="000E1BF5">
        <w:rPr>
          <w:sz w:val="28"/>
          <w:szCs w:val="28"/>
          <w:lang w:eastAsia="ru-RU"/>
        </w:rPr>
        <w:t>«___»_________20__г.</w:t>
      </w:r>
    </w:p>
    <w:p w:rsidR="009B2DB3" w:rsidRPr="000E1BF5" w:rsidRDefault="009B2DB3" w:rsidP="00796BD9">
      <w:pPr>
        <w:autoSpaceDE w:val="0"/>
        <w:autoSpaceDN w:val="0"/>
        <w:adjustRightInd w:val="0"/>
        <w:ind w:firstLine="540"/>
        <w:jc w:val="both"/>
        <w:outlineLvl w:val="1"/>
        <w:rPr>
          <w:sz w:val="28"/>
          <w:szCs w:val="28"/>
        </w:rPr>
      </w:pPr>
    </w:p>
    <w:p w:rsidR="009B2DB3" w:rsidRPr="001013FB" w:rsidRDefault="009B2DB3" w:rsidP="00796BD9">
      <w:pPr>
        <w:autoSpaceDE w:val="0"/>
        <w:autoSpaceDN w:val="0"/>
        <w:adjustRightInd w:val="0"/>
        <w:ind w:firstLine="540"/>
        <w:jc w:val="both"/>
        <w:outlineLvl w:val="1"/>
        <w:rPr>
          <w:sz w:val="16"/>
          <w:szCs w:val="16"/>
          <w:lang w:eastAsia="ru-RU"/>
        </w:rPr>
      </w:pPr>
      <w:r w:rsidRPr="00C250EF">
        <w:rPr>
          <w:color w:val="000000"/>
          <w:sz w:val="28"/>
          <w:szCs w:val="28"/>
          <w:lang w:eastAsia="ru-RU"/>
        </w:rPr>
        <w:t xml:space="preserve">   Муниципальное  бюджетное учреждение дополнительного образования «Станция юных </w:t>
      </w:r>
      <w:r>
        <w:rPr>
          <w:color w:val="000000"/>
          <w:sz w:val="28"/>
          <w:szCs w:val="28"/>
          <w:lang w:eastAsia="ru-RU"/>
        </w:rPr>
        <w:t>натуралистов</w:t>
      </w:r>
      <w:r w:rsidRPr="00C250EF">
        <w:rPr>
          <w:color w:val="000000"/>
          <w:sz w:val="28"/>
          <w:szCs w:val="28"/>
          <w:lang w:eastAsia="ru-RU"/>
        </w:rPr>
        <w:t>» Алексеевского городского округа (в дальнейшем – «Одаряемый») действующая на основании лицензии  № 870</w:t>
      </w:r>
      <w:r>
        <w:rPr>
          <w:color w:val="000000"/>
          <w:sz w:val="28"/>
          <w:szCs w:val="28"/>
          <w:lang w:eastAsia="ru-RU"/>
        </w:rPr>
        <w:t>5</w:t>
      </w:r>
      <w:r w:rsidRPr="00C250EF">
        <w:rPr>
          <w:color w:val="000000"/>
          <w:sz w:val="28"/>
          <w:szCs w:val="28"/>
          <w:lang w:eastAsia="ru-RU"/>
        </w:rPr>
        <w:t xml:space="preserve"> от 14 марта 2019г., выданной  Департаментом образования Белгородской области,  в лице директора </w:t>
      </w:r>
      <w:r>
        <w:rPr>
          <w:color w:val="000000"/>
          <w:sz w:val="28"/>
          <w:szCs w:val="28"/>
          <w:lang w:eastAsia="ru-RU"/>
        </w:rPr>
        <w:t>Ткач Анны Петровны</w:t>
      </w:r>
      <w:r w:rsidRPr="00C250EF">
        <w:rPr>
          <w:color w:val="000000"/>
          <w:sz w:val="28"/>
          <w:szCs w:val="28"/>
          <w:lang w:eastAsia="ru-RU"/>
        </w:rPr>
        <w:t>, действующего на основании Устава, с одной стороны, и с другой стороны _________________________________________________,  именуемый в дальнейшем «Жертвователь», действующий на основании ____________________________________________________________________, с другой стороны, заключили настоящий Договор о нижеследующем:</w:t>
      </w:r>
    </w:p>
    <w:p w:rsidR="009B2DB3" w:rsidRPr="001013FB" w:rsidRDefault="009B2DB3" w:rsidP="00796BD9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1013FB">
        <w:rPr>
          <w:b/>
          <w:sz w:val="28"/>
          <w:szCs w:val="28"/>
          <w:lang w:eastAsia="ru-RU"/>
        </w:rPr>
        <w:t>1. Предмет договора</w:t>
      </w:r>
    </w:p>
    <w:p w:rsidR="009B2DB3" w:rsidRPr="000E1BF5" w:rsidRDefault="009B2DB3" w:rsidP="003C0940">
      <w:pPr>
        <w:autoSpaceDE w:val="0"/>
        <w:autoSpaceDN w:val="0"/>
        <w:adjustRightInd w:val="0"/>
        <w:ind w:firstLine="709"/>
        <w:outlineLvl w:val="3"/>
        <w:rPr>
          <w:sz w:val="28"/>
          <w:szCs w:val="28"/>
          <w:lang w:eastAsia="ru-RU"/>
        </w:rPr>
      </w:pPr>
      <w:r w:rsidRPr="000E1BF5">
        <w:rPr>
          <w:sz w:val="28"/>
          <w:szCs w:val="28"/>
          <w:lang w:eastAsia="ru-RU"/>
        </w:rPr>
        <w:t>1.1. Жертвователь  обязуется  безвозмездно  передать   Одаряемому  в собственность на цели, указанные в настоящем Договоре, денежные средства (</w:t>
      </w:r>
      <w:r>
        <w:rPr>
          <w:sz w:val="28"/>
          <w:szCs w:val="28"/>
          <w:lang w:eastAsia="ru-RU"/>
        </w:rPr>
        <w:t xml:space="preserve">далее  по тексту </w:t>
      </w:r>
      <w:r w:rsidRPr="000E1BF5">
        <w:rPr>
          <w:sz w:val="28"/>
          <w:szCs w:val="28"/>
          <w:lang w:eastAsia="ru-RU"/>
        </w:rPr>
        <w:t>договора</w:t>
      </w:r>
      <w:r>
        <w:rPr>
          <w:sz w:val="28"/>
          <w:szCs w:val="28"/>
          <w:lang w:eastAsia="ru-RU"/>
        </w:rPr>
        <w:t xml:space="preserve">  – пожертвование) в размере ________________________________</w:t>
      </w:r>
      <w:r w:rsidRPr="000E1BF5">
        <w:rPr>
          <w:sz w:val="28"/>
          <w:szCs w:val="28"/>
          <w:lang w:eastAsia="ru-RU"/>
        </w:rPr>
        <w:t>_______________________</w:t>
      </w:r>
      <w:r>
        <w:rPr>
          <w:sz w:val="28"/>
          <w:szCs w:val="28"/>
          <w:lang w:eastAsia="ru-RU"/>
        </w:rPr>
        <w:t xml:space="preserve">_________ </w:t>
      </w:r>
      <w:r w:rsidRPr="000E1BF5">
        <w:rPr>
          <w:sz w:val="28"/>
          <w:szCs w:val="28"/>
          <w:lang w:eastAsia="ru-RU"/>
        </w:rPr>
        <w:t xml:space="preserve">руб.   </w:t>
      </w:r>
    </w:p>
    <w:p w:rsidR="009B2DB3" w:rsidRPr="00B700E4" w:rsidRDefault="009B2DB3" w:rsidP="00796BD9">
      <w:pPr>
        <w:autoSpaceDE w:val="0"/>
        <w:autoSpaceDN w:val="0"/>
        <w:adjustRightInd w:val="0"/>
        <w:ind w:firstLine="540"/>
        <w:jc w:val="both"/>
        <w:outlineLvl w:val="3"/>
        <w:rPr>
          <w:sz w:val="20"/>
          <w:szCs w:val="20"/>
          <w:lang w:eastAsia="ru-RU"/>
        </w:rPr>
      </w:pPr>
      <w:r w:rsidRPr="000E1BF5">
        <w:rPr>
          <w:sz w:val="28"/>
          <w:szCs w:val="28"/>
          <w:lang w:eastAsia="ru-RU"/>
        </w:rPr>
        <w:t xml:space="preserve">                                    </w:t>
      </w:r>
      <w:r w:rsidRPr="00B700E4">
        <w:rPr>
          <w:sz w:val="20"/>
          <w:szCs w:val="20"/>
          <w:lang w:eastAsia="ru-RU"/>
        </w:rPr>
        <w:t>(Сумма цифрами и прописью)</w:t>
      </w:r>
    </w:p>
    <w:p w:rsidR="009B2DB3" w:rsidRPr="000E1BF5" w:rsidRDefault="009B2DB3" w:rsidP="00796B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0E1BF5">
        <w:rPr>
          <w:sz w:val="28"/>
          <w:szCs w:val="28"/>
          <w:lang w:eastAsia="ru-RU"/>
        </w:rPr>
        <w:t xml:space="preserve">1.2. Пожертвование   передается  в   собственность   Одаряемому   на осуществление целей, установленных </w:t>
      </w:r>
      <w:r>
        <w:rPr>
          <w:sz w:val="28"/>
          <w:szCs w:val="28"/>
          <w:lang w:eastAsia="ru-RU"/>
        </w:rPr>
        <w:t xml:space="preserve">решением Совета школы </w:t>
      </w:r>
      <w:r w:rsidRPr="000E1BF5">
        <w:rPr>
          <w:sz w:val="28"/>
          <w:szCs w:val="28"/>
          <w:lang w:eastAsia="ru-RU"/>
        </w:rPr>
        <w:t>о привлечении целевых взносов _______________</w:t>
      </w:r>
      <w:r>
        <w:rPr>
          <w:sz w:val="28"/>
          <w:szCs w:val="28"/>
          <w:lang w:eastAsia="ru-RU"/>
        </w:rPr>
        <w:t>___________________________________</w:t>
      </w:r>
      <w:r w:rsidRPr="000E1BF5">
        <w:rPr>
          <w:sz w:val="28"/>
          <w:szCs w:val="28"/>
          <w:lang w:eastAsia="ru-RU"/>
        </w:rPr>
        <w:t>.</w:t>
      </w:r>
    </w:p>
    <w:p w:rsidR="009B2DB3" w:rsidRPr="000E1BF5" w:rsidRDefault="009B2DB3" w:rsidP="00796B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C250EF">
        <w:rPr>
          <w:sz w:val="28"/>
          <w:szCs w:val="28"/>
          <w:lang w:eastAsia="ru-RU"/>
        </w:rPr>
        <w:t>1.3.  Указанные   в   п. 1.2.   цели   использования   пожертвования соответствуют  целям  благотворительной  деятельности,   определенным   в ст. 2   Федерального   закона   № 135-ФЗ     от     11.08.1995 года «О благотворительной деятельности и благотворительных организациях».</w:t>
      </w:r>
    </w:p>
    <w:p w:rsidR="009B2DB3" w:rsidRPr="001013FB" w:rsidRDefault="009B2DB3" w:rsidP="00796BD9">
      <w:pPr>
        <w:widowControl w:val="0"/>
        <w:autoSpaceDE w:val="0"/>
        <w:autoSpaceDN w:val="0"/>
        <w:adjustRightInd w:val="0"/>
        <w:ind w:firstLine="567"/>
        <w:jc w:val="center"/>
        <w:rPr>
          <w:sz w:val="16"/>
          <w:szCs w:val="16"/>
          <w:lang w:eastAsia="ru-RU"/>
        </w:rPr>
      </w:pPr>
    </w:p>
    <w:p w:rsidR="009B2DB3" w:rsidRPr="001013FB" w:rsidRDefault="009B2DB3" w:rsidP="00796BD9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  <w:lang w:eastAsia="ru-RU"/>
        </w:rPr>
      </w:pPr>
      <w:r w:rsidRPr="001013FB">
        <w:rPr>
          <w:b/>
          <w:sz w:val="28"/>
          <w:szCs w:val="28"/>
          <w:lang w:eastAsia="ru-RU"/>
        </w:rPr>
        <w:t>2. Права и обязанности сторон</w:t>
      </w:r>
    </w:p>
    <w:p w:rsidR="009B2DB3" w:rsidRPr="000E1BF5" w:rsidRDefault="009B2DB3" w:rsidP="001013F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2.1</w:t>
      </w:r>
      <w:r w:rsidRPr="000E1BF5">
        <w:rPr>
          <w:sz w:val="28"/>
          <w:szCs w:val="28"/>
          <w:lang w:eastAsia="ru-RU"/>
        </w:rPr>
        <w:t>. Одаряемый вп</w:t>
      </w:r>
      <w:r>
        <w:rPr>
          <w:sz w:val="28"/>
          <w:szCs w:val="28"/>
          <w:lang w:eastAsia="ru-RU"/>
        </w:rPr>
        <w:t>раве в любое время до передачи пожертвования от него отказат</w:t>
      </w:r>
      <w:r w:rsidRPr="000E1BF5">
        <w:rPr>
          <w:sz w:val="28"/>
          <w:szCs w:val="28"/>
          <w:lang w:eastAsia="ru-RU"/>
        </w:rPr>
        <w:t>ься.</w:t>
      </w:r>
      <w:r>
        <w:rPr>
          <w:sz w:val="28"/>
          <w:szCs w:val="28"/>
          <w:lang w:eastAsia="ru-RU"/>
        </w:rPr>
        <w:t xml:space="preserve"> Отказ Одаряемого от п</w:t>
      </w:r>
      <w:r w:rsidRPr="000E1BF5">
        <w:rPr>
          <w:sz w:val="28"/>
          <w:szCs w:val="28"/>
          <w:lang w:eastAsia="ru-RU"/>
        </w:rPr>
        <w:t>ожертвования должен быть совершен в письменной форме. В таком случае настоящий Договор считается расторгнутым с момента получения Жертвователем письменного отказа.</w:t>
      </w:r>
    </w:p>
    <w:p w:rsidR="009B2DB3" w:rsidRPr="000E1BF5" w:rsidRDefault="009B2DB3" w:rsidP="00796B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2.2</w:t>
      </w:r>
      <w:r w:rsidRPr="000E1BF5">
        <w:rPr>
          <w:sz w:val="28"/>
          <w:szCs w:val="28"/>
          <w:lang w:eastAsia="ru-RU"/>
        </w:rPr>
        <w:t>. О</w:t>
      </w:r>
      <w:r>
        <w:rPr>
          <w:sz w:val="28"/>
          <w:szCs w:val="28"/>
          <w:lang w:eastAsia="ru-RU"/>
        </w:rPr>
        <w:t>даряемый обязан  использовать  п</w:t>
      </w:r>
      <w:r w:rsidRPr="000E1BF5">
        <w:rPr>
          <w:sz w:val="28"/>
          <w:szCs w:val="28"/>
          <w:lang w:eastAsia="ru-RU"/>
        </w:rPr>
        <w:t xml:space="preserve">ожертвование  исключительно  в целях,  указанных  в  п. 1.2.  настоящего  Договора.  </w:t>
      </w:r>
    </w:p>
    <w:p w:rsidR="009B2DB3" w:rsidRPr="000E1BF5" w:rsidRDefault="009B2DB3" w:rsidP="00796B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2.3</w:t>
      </w:r>
      <w:r w:rsidRPr="000E1BF5">
        <w:rPr>
          <w:sz w:val="28"/>
          <w:szCs w:val="28"/>
          <w:lang w:eastAsia="ru-RU"/>
        </w:rPr>
        <w:t>. Одаряемый обязан предоставлять Жертвователю возможность знакомиться с финансовой, бухгалтерской и иной документацией, подтве</w:t>
      </w:r>
      <w:r>
        <w:rPr>
          <w:sz w:val="28"/>
          <w:szCs w:val="28"/>
          <w:lang w:eastAsia="ru-RU"/>
        </w:rPr>
        <w:t>рждающей целевое использование п</w:t>
      </w:r>
      <w:r w:rsidRPr="000E1BF5">
        <w:rPr>
          <w:sz w:val="28"/>
          <w:szCs w:val="28"/>
          <w:lang w:eastAsia="ru-RU"/>
        </w:rPr>
        <w:t>ожертвования.</w:t>
      </w:r>
    </w:p>
    <w:p w:rsidR="009B2DB3" w:rsidRPr="000E1BF5" w:rsidRDefault="009B2DB3" w:rsidP="00796B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2.4. Если  использование  п</w:t>
      </w:r>
      <w:r w:rsidRPr="000E1BF5">
        <w:rPr>
          <w:sz w:val="28"/>
          <w:szCs w:val="28"/>
          <w:lang w:eastAsia="ru-RU"/>
        </w:rPr>
        <w:t>ожертвования  в  соответствии  с  целями, указанными  в  п. 1.2   настоящего   Договора,   становится   невозможным вследствие  изм</w:t>
      </w:r>
      <w:r>
        <w:rPr>
          <w:sz w:val="28"/>
          <w:szCs w:val="28"/>
          <w:lang w:eastAsia="ru-RU"/>
        </w:rPr>
        <w:t>енившихся  обстоятельств,  то  п</w:t>
      </w:r>
      <w:r w:rsidRPr="000E1BF5">
        <w:rPr>
          <w:sz w:val="28"/>
          <w:szCs w:val="28"/>
          <w:lang w:eastAsia="ru-RU"/>
        </w:rPr>
        <w:t>ожертвование  может   быть использовано Одаряемым в  других  целях  только  с  письменного  согласия Жертвователя.</w:t>
      </w:r>
    </w:p>
    <w:p w:rsidR="009B2DB3" w:rsidRPr="001013FB" w:rsidRDefault="009B2DB3" w:rsidP="00796BD9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  <w:lang w:eastAsia="ru-RU"/>
        </w:rPr>
      </w:pPr>
    </w:p>
    <w:p w:rsidR="009B2DB3" w:rsidRDefault="009B2DB3" w:rsidP="00796BD9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9B2DB3" w:rsidRPr="001013FB" w:rsidRDefault="009B2DB3" w:rsidP="00796BD9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1013FB">
        <w:rPr>
          <w:b/>
          <w:sz w:val="28"/>
          <w:szCs w:val="28"/>
          <w:lang w:eastAsia="ru-RU"/>
        </w:rPr>
        <w:t>3. Ответственность сторон</w:t>
      </w:r>
    </w:p>
    <w:p w:rsidR="009B2DB3" w:rsidRPr="000E1BF5" w:rsidRDefault="009B2DB3" w:rsidP="00796B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0E1BF5">
        <w:rPr>
          <w:sz w:val="28"/>
          <w:szCs w:val="28"/>
          <w:lang w:eastAsia="ru-RU"/>
        </w:rPr>
        <w:t>3.1.</w:t>
      </w:r>
      <w:r>
        <w:rPr>
          <w:sz w:val="28"/>
          <w:szCs w:val="28"/>
          <w:lang w:eastAsia="ru-RU"/>
        </w:rPr>
        <w:t xml:space="preserve"> Использование п</w:t>
      </w:r>
      <w:r w:rsidRPr="000E1BF5">
        <w:rPr>
          <w:sz w:val="28"/>
          <w:szCs w:val="28"/>
          <w:lang w:eastAsia="ru-RU"/>
        </w:rPr>
        <w:t>ожертвования или его части не в  соответствии  с целями, оговоренными в п. 1.2. настоящего Договора, ведет к отмене договора пожертвования. В случае отмены договора  пожертвования  Одаряемый  о</w:t>
      </w:r>
      <w:r>
        <w:rPr>
          <w:sz w:val="28"/>
          <w:szCs w:val="28"/>
          <w:lang w:eastAsia="ru-RU"/>
        </w:rPr>
        <w:t>бязан возвратить Жертвователю  п</w:t>
      </w:r>
      <w:r w:rsidRPr="000E1BF5">
        <w:rPr>
          <w:sz w:val="28"/>
          <w:szCs w:val="28"/>
          <w:lang w:eastAsia="ru-RU"/>
        </w:rPr>
        <w:t>ожертвование.</w:t>
      </w:r>
    </w:p>
    <w:p w:rsidR="009B2DB3" w:rsidRPr="001013FB" w:rsidRDefault="009B2DB3" w:rsidP="00796BD9">
      <w:pPr>
        <w:widowControl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</w:p>
    <w:p w:rsidR="009B2DB3" w:rsidRPr="001013FB" w:rsidRDefault="009B2DB3" w:rsidP="00796BD9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1013FB">
        <w:rPr>
          <w:b/>
          <w:sz w:val="28"/>
          <w:szCs w:val="28"/>
          <w:lang w:eastAsia="ru-RU"/>
        </w:rPr>
        <w:t>4. Прочие условия</w:t>
      </w:r>
    </w:p>
    <w:p w:rsidR="009B2DB3" w:rsidRPr="000E1BF5" w:rsidRDefault="009B2DB3" w:rsidP="00796B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0E1BF5">
        <w:rPr>
          <w:sz w:val="28"/>
          <w:szCs w:val="28"/>
          <w:lang w:eastAsia="ru-RU"/>
        </w:rPr>
        <w:t>4.1. Настоящий Договор вступает в  силу  с  момента  его  подписания сторонами.</w:t>
      </w:r>
    </w:p>
    <w:p w:rsidR="009B2DB3" w:rsidRPr="000E1BF5" w:rsidRDefault="009B2DB3" w:rsidP="00796B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0E1BF5">
        <w:rPr>
          <w:sz w:val="28"/>
          <w:szCs w:val="28"/>
          <w:lang w:eastAsia="ru-RU"/>
        </w:rPr>
        <w:t>4.2. Все  споры,  вытекающие  из  настоящего  Договора,   разрешаются сторонами  путем  переговоров.  При  не</w:t>
      </w:r>
      <w:r>
        <w:rPr>
          <w:sz w:val="28"/>
          <w:szCs w:val="28"/>
          <w:lang w:eastAsia="ru-RU"/>
        </w:rPr>
        <w:t xml:space="preserve"> </w:t>
      </w:r>
      <w:r w:rsidRPr="000E1BF5">
        <w:rPr>
          <w:sz w:val="28"/>
          <w:szCs w:val="28"/>
          <w:lang w:eastAsia="ru-RU"/>
        </w:rPr>
        <w:t>достижении согласия,  спор  подлежит рассмотрению   в  судебном порядке.</w:t>
      </w:r>
    </w:p>
    <w:p w:rsidR="009B2DB3" w:rsidRPr="000E1BF5" w:rsidRDefault="009B2DB3" w:rsidP="00796B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0E1BF5">
        <w:rPr>
          <w:sz w:val="28"/>
          <w:szCs w:val="28"/>
          <w:lang w:eastAsia="ru-RU"/>
        </w:rPr>
        <w:t>4.3. Все изменения и дополнения к настоящему  Договору  должны  быть составлены в письменной форме и подписаны уполномоченными представителями сторон.</w:t>
      </w:r>
    </w:p>
    <w:p w:rsidR="009B2DB3" w:rsidRPr="000E1BF5" w:rsidRDefault="009B2DB3" w:rsidP="00796BD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0E1BF5">
        <w:rPr>
          <w:sz w:val="28"/>
          <w:szCs w:val="28"/>
          <w:lang w:eastAsia="ru-RU"/>
        </w:rPr>
        <w:t>4.5. Настоящий Договор составлен в двух экземплярах, имеющих  равную юридическую силу</w:t>
      </w:r>
      <w:r>
        <w:rPr>
          <w:sz w:val="28"/>
          <w:szCs w:val="28"/>
          <w:lang w:eastAsia="ru-RU"/>
        </w:rPr>
        <w:t xml:space="preserve"> – </w:t>
      </w:r>
      <w:r w:rsidRPr="000E1BF5">
        <w:rPr>
          <w:sz w:val="28"/>
          <w:szCs w:val="28"/>
          <w:lang w:eastAsia="ru-RU"/>
        </w:rPr>
        <w:t>по одному для каждой из сторон.</w:t>
      </w:r>
    </w:p>
    <w:p w:rsidR="009B2DB3" w:rsidRPr="001013FB" w:rsidRDefault="009B2DB3" w:rsidP="00796BD9">
      <w:pPr>
        <w:widowControl w:val="0"/>
        <w:autoSpaceDE w:val="0"/>
        <w:autoSpaceDN w:val="0"/>
        <w:adjustRightInd w:val="0"/>
        <w:jc w:val="both"/>
        <w:rPr>
          <w:sz w:val="16"/>
          <w:szCs w:val="16"/>
          <w:lang w:eastAsia="ru-RU"/>
        </w:rPr>
      </w:pPr>
    </w:p>
    <w:p w:rsidR="009B2DB3" w:rsidRPr="001013FB" w:rsidRDefault="009B2DB3" w:rsidP="00796BD9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1013FB">
        <w:rPr>
          <w:b/>
          <w:sz w:val="28"/>
          <w:szCs w:val="28"/>
          <w:lang w:eastAsia="ru-RU"/>
        </w:rPr>
        <w:t>5. Адреса и реквизиты сторон</w:t>
      </w:r>
    </w:p>
    <w:p w:rsidR="009B2DB3" w:rsidRPr="000E1BF5" w:rsidRDefault="009B2DB3" w:rsidP="00796BD9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eastAsia="ru-RU"/>
        </w:rPr>
      </w:pPr>
    </w:p>
    <w:tbl>
      <w:tblPr>
        <w:tblW w:w="0" w:type="auto"/>
        <w:tblLook w:val="00A0"/>
      </w:tblPr>
      <w:tblGrid>
        <w:gridCol w:w="5179"/>
        <w:gridCol w:w="4675"/>
      </w:tblGrid>
      <w:tr w:rsidR="009B2DB3" w:rsidRPr="00B52471" w:rsidTr="00C2422A">
        <w:tc>
          <w:tcPr>
            <w:tcW w:w="5353" w:type="dxa"/>
          </w:tcPr>
          <w:p w:rsidR="009B2DB3" w:rsidRDefault="009B2DB3" w:rsidP="00C2422A">
            <w:pPr>
              <w:tabs>
                <w:tab w:val="left" w:pos="6225"/>
              </w:tabs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Жертвователь</w:t>
            </w:r>
          </w:p>
          <w:p w:rsidR="009B2DB3" w:rsidRDefault="009B2DB3" w:rsidP="00C2422A">
            <w:pPr>
              <w:tabs>
                <w:tab w:val="left" w:pos="6225"/>
              </w:tabs>
              <w:rPr>
                <w:b/>
                <w:bCs/>
                <w:color w:val="000000"/>
                <w:lang w:eastAsia="ru-RU"/>
              </w:rPr>
            </w:pPr>
          </w:p>
          <w:p w:rsidR="009B2DB3" w:rsidRDefault="009B2DB3" w:rsidP="00C2422A">
            <w:pPr>
              <w:tabs>
                <w:tab w:val="left" w:pos="6225"/>
              </w:tabs>
              <w:rPr>
                <w:b/>
                <w:bCs/>
                <w:color w:val="000000"/>
                <w:lang w:eastAsia="ru-RU"/>
              </w:rPr>
            </w:pPr>
          </w:p>
          <w:p w:rsidR="009B2DB3" w:rsidRDefault="009B2DB3" w:rsidP="00C2422A">
            <w:pPr>
              <w:tabs>
                <w:tab w:val="left" w:pos="6225"/>
              </w:tabs>
              <w:rPr>
                <w:b/>
                <w:bCs/>
                <w:color w:val="000000"/>
                <w:lang w:eastAsia="ru-RU"/>
              </w:rPr>
            </w:pPr>
          </w:p>
          <w:p w:rsidR="009B2DB3" w:rsidRDefault="009B2DB3" w:rsidP="00C2422A">
            <w:pPr>
              <w:tabs>
                <w:tab w:val="left" w:pos="6225"/>
              </w:tabs>
              <w:rPr>
                <w:b/>
                <w:bCs/>
                <w:color w:val="000000"/>
                <w:lang w:eastAsia="ru-RU"/>
              </w:rPr>
            </w:pPr>
          </w:p>
          <w:p w:rsidR="009B2DB3" w:rsidRDefault="009B2DB3" w:rsidP="00C2422A">
            <w:pPr>
              <w:tabs>
                <w:tab w:val="left" w:pos="6225"/>
              </w:tabs>
              <w:rPr>
                <w:b/>
                <w:bCs/>
                <w:color w:val="000000"/>
                <w:lang w:eastAsia="ru-RU"/>
              </w:rPr>
            </w:pPr>
          </w:p>
          <w:p w:rsidR="009B2DB3" w:rsidRDefault="009B2DB3" w:rsidP="00C2422A">
            <w:pPr>
              <w:tabs>
                <w:tab w:val="left" w:pos="6225"/>
              </w:tabs>
              <w:rPr>
                <w:b/>
                <w:bCs/>
                <w:color w:val="000000"/>
                <w:lang w:eastAsia="ru-RU"/>
              </w:rPr>
            </w:pPr>
          </w:p>
          <w:p w:rsidR="009B2DB3" w:rsidRDefault="009B2DB3" w:rsidP="00C2422A">
            <w:pPr>
              <w:tabs>
                <w:tab w:val="left" w:pos="6225"/>
              </w:tabs>
              <w:rPr>
                <w:b/>
                <w:bCs/>
                <w:color w:val="000000"/>
                <w:lang w:eastAsia="ru-RU"/>
              </w:rPr>
            </w:pPr>
          </w:p>
          <w:p w:rsidR="009B2DB3" w:rsidRDefault="009B2DB3" w:rsidP="00C2422A">
            <w:pPr>
              <w:tabs>
                <w:tab w:val="left" w:pos="6225"/>
              </w:tabs>
              <w:rPr>
                <w:b/>
                <w:bCs/>
                <w:color w:val="000000"/>
                <w:lang w:eastAsia="ru-RU"/>
              </w:rPr>
            </w:pPr>
          </w:p>
          <w:p w:rsidR="009B2DB3" w:rsidRDefault="009B2DB3" w:rsidP="00C2422A">
            <w:pPr>
              <w:tabs>
                <w:tab w:val="left" w:pos="6225"/>
              </w:tabs>
              <w:rPr>
                <w:b/>
                <w:bCs/>
                <w:color w:val="000000"/>
                <w:lang w:eastAsia="ru-RU"/>
              </w:rPr>
            </w:pPr>
          </w:p>
          <w:p w:rsidR="009B2DB3" w:rsidRDefault="009B2DB3" w:rsidP="00C2422A">
            <w:pPr>
              <w:tabs>
                <w:tab w:val="left" w:pos="6225"/>
              </w:tabs>
              <w:rPr>
                <w:b/>
                <w:bCs/>
                <w:color w:val="000000"/>
                <w:lang w:eastAsia="ru-RU"/>
              </w:rPr>
            </w:pPr>
          </w:p>
          <w:p w:rsidR="009B2DB3" w:rsidRDefault="009B2DB3" w:rsidP="00C2422A">
            <w:pPr>
              <w:tabs>
                <w:tab w:val="left" w:pos="6225"/>
              </w:tabs>
              <w:rPr>
                <w:b/>
                <w:bCs/>
                <w:color w:val="000000"/>
                <w:lang w:eastAsia="ru-RU"/>
              </w:rPr>
            </w:pPr>
          </w:p>
          <w:p w:rsidR="009B2DB3" w:rsidRDefault="009B2DB3" w:rsidP="00C2422A">
            <w:pPr>
              <w:tabs>
                <w:tab w:val="left" w:pos="6225"/>
              </w:tabs>
              <w:rPr>
                <w:b/>
                <w:bCs/>
                <w:color w:val="000000"/>
                <w:lang w:eastAsia="ru-RU"/>
              </w:rPr>
            </w:pPr>
          </w:p>
          <w:p w:rsidR="009B2DB3" w:rsidRDefault="009B2DB3" w:rsidP="00C2422A">
            <w:pPr>
              <w:tabs>
                <w:tab w:val="left" w:pos="6225"/>
              </w:tabs>
              <w:rPr>
                <w:b/>
                <w:bCs/>
                <w:color w:val="000000"/>
                <w:lang w:eastAsia="ru-RU"/>
              </w:rPr>
            </w:pPr>
          </w:p>
          <w:p w:rsidR="009B2DB3" w:rsidRDefault="009B2DB3" w:rsidP="00C2422A">
            <w:pPr>
              <w:tabs>
                <w:tab w:val="left" w:pos="6225"/>
              </w:tabs>
              <w:rPr>
                <w:b/>
                <w:bCs/>
                <w:color w:val="000000"/>
                <w:lang w:eastAsia="ru-RU"/>
              </w:rPr>
            </w:pPr>
          </w:p>
          <w:p w:rsidR="009B2DB3" w:rsidRDefault="009B2DB3" w:rsidP="00C2422A">
            <w:pPr>
              <w:tabs>
                <w:tab w:val="left" w:pos="6225"/>
              </w:tabs>
              <w:rPr>
                <w:b/>
                <w:bCs/>
                <w:color w:val="000000"/>
                <w:lang w:eastAsia="ru-RU"/>
              </w:rPr>
            </w:pPr>
          </w:p>
          <w:p w:rsidR="009B2DB3" w:rsidRDefault="009B2DB3" w:rsidP="00C2422A">
            <w:pPr>
              <w:tabs>
                <w:tab w:val="left" w:pos="6225"/>
              </w:tabs>
              <w:rPr>
                <w:b/>
                <w:bCs/>
                <w:color w:val="000000"/>
                <w:lang w:eastAsia="ru-RU"/>
              </w:rPr>
            </w:pPr>
          </w:p>
          <w:p w:rsidR="009B2DB3" w:rsidRPr="000E1BF5" w:rsidRDefault="009B2DB3" w:rsidP="00C2422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0E1BF5">
              <w:rPr>
                <w:sz w:val="28"/>
                <w:szCs w:val="28"/>
                <w:lang w:eastAsia="ru-RU"/>
              </w:rPr>
              <w:t>______________________________    </w:t>
            </w:r>
          </w:p>
          <w:p w:rsidR="009B2DB3" w:rsidRPr="00B52471" w:rsidRDefault="009B2DB3" w:rsidP="00C2422A">
            <w:pPr>
              <w:tabs>
                <w:tab w:val="left" w:pos="6225"/>
              </w:tabs>
              <w:rPr>
                <w:b/>
                <w:bCs/>
                <w:color w:val="000000"/>
                <w:lang w:eastAsia="ru-RU"/>
              </w:rPr>
            </w:pPr>
            <w:r w:rsidRPr="00EE3CE6">
              <w:rPr>
                <w:sz w:val="20"/>
                <w:szCs w:val="20"/>
                <w:lang w:eastAsia="ru-RU"/>
              </w:rPr>
              <w:t>                   Жертвователь          </w:t>
            </w:r>
          </w:p>
          <w:p w:rsidR="009B2DB3" w:rsidRPr="00B52471" w:rsidRDefault="009B2DB3" w:rsidP="00C2422A">
            <w:pPr>
              <w:tabs>
                <w:tab w:val="left" w:pos="180"/>
                <w:tab w:val="left" w:pos="540"/>
              </w:tabs>
              <w:rPr>
                <w:bCs/>
                <w:color w:val="000000"/>
                <w:lang w:eastAsia="ru-RU"/>
              </w:rPr>
            </w:pPr>
          </w:p>
        </w:tc>
        <w:tc>
          <w:tcPr>
            <w:tcW w:w="5329" w:type="dxa"/>
          </w:tcPr>
          <w:p w:rsidR="009B2DB3" w:rsidRPr="00B52471" w:rsidRDefault="009B2DB3" w:rsidP="00C2422A">
            <w:pPr>
              <w:tabs>
                <w:tab w:val="left" w:pos="6225"/>
              </w:tabs>
              <w:rPr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Одаряемый</w:t>
            </w:r>
            <w:r w:rsidRPr="00B52471">
              <w:rPr>
                <w:bCs/>
                <w:color w:val="000000"/>
                <w:lang w:eastAsia="ru-RU"/>
              </w:rPr>
              <w:t xml:space="preserve"> </w:t>
            </w:r>
          </w:p>
          <w:p w:rsidR="009B2DB3" w:rsidRDefault="009B2DB3" w:rsidP="00580E60">
            <w:pPr>
              <w:rPr>
                <w:szCs w:val="24"/>
              </w:rPr>
            </w:pPr>
          </w:p>
          <w:p w:rsidR="009B2DB3" w:rsidRDefault="009B2DB3" w:rsidP="00580E60">
            <w:pPr>
              <w:rPr>
                <w:szCs w:val="24"/>
              </w:rPr>
            </w:pPr>
            <w:r>
              <w:rPr>
                <w:szCs w:val="24"/>
              </w:rPr>
              <w:t>МБУ ДО «СЮН»</w:t>
            </w:r>
          </w:p>
          <w:p w:rsidR="009B2DB3" w:rsidRPr="00580E60" w:rsidRDefault="009B2DB3" w:rsidP="00580E60">
            <w:r w:rsidRPr="00580E60">
              <w:rPr>
                <w:szCs w:val="24"/>
              </w:rPr>
              <w:t xml:space="preserve"> </w:t>
            </w:r>
            <w:r w:rsidRPr="00580E60">
              <w:t>309850, Белгородская область, г. Алексеевка, ул. Ремесленников 6</w:t>
            </w:r>
            <w:r w:rsidRPr="00580E60">
              <w:rPr>
                <w:vertAlign w:val="superscript"/>
              </w:rPr>
              <w:t xml:space="preserve"> </w:t>
            </w:r>
            <w:r w:rsidRPr="00580E60">
              <w:t xml:space="preserve">А, </w:t>
            </w:r>
          </w:p>
          <w:p w:rsidR="009B2DB3" w:rsidRPr="00580E60" w:rsidRDefault="009B2DB3" w:rsidP="00580E60">
            <w:r w:rsidRPr="00580E60">
              <w:t xml:space="preserve">ОГРН 1033106501284, </w:t>
            </w:r>
          </w:p>
          <w:p w:rsidR="009B2DB3" w:rsidRPr="00580E60" w:rsidRDefault="009B2DB3" w:rsidP="00580E60">
            <w:r w:rsidRPr="00580E60">
              <w:t>ИНН 3122007834, КПП 312201001,</w:t>
            </w:r>
          </w:p>
          <w:p w:rsidR="009B2DB3" w:rsidRPr="00363172" w:rsidRDefault="009B2DB3" w:rsidP="00580E60">
            <w:r w:rsidRPr="00363172">
              <w:rPr>
                <w:bCs/>
              </w:rPr>
              <w:t>Расчетный счет:</w:t>
            </w:r>
            <w:r w:rsidRPr="00363172">
              <w:t xml:space="preserve"> 03234643147100002600</w:t>
            </w:r>
          </w:p>
          <w:p w:rsidR="009B2DB3" w:rsidRPr="00363172" w:rsidRDefault="009B2DB3" w:rsidP="00580E60">
            <w:pPr>
              <w:rPr>
                <w:bCs/>
              </w:rPr>
            </w:pPr>
            <w:r w:rsidRPr="00363172">
              <w:rPr>
                <w:bCs/>
              </w:rPr>
              <w:t>Кор. Счет:</w:t>
            </w:r>
          </w:p>
          <w:p w:rsidR="009B2DB3" w:rsidRPr="00363172" w:rsidRDefault="009B2DB3" w:rsidP="00580E60">
            <w:r w:rsidRPr="00363172">
              <w:t>40102810745370000018</w:t>
            </w:r>
          </w:p>
          <w:p w:rsidR="009B2DB3" w:rsidRPr="00363172" w:rsidRDefault="009B2DB3" w:rsidP="00580E60">
            <w:r w:rsidRPr="00363172">
              <w:t>Банк: ОТДЕЛЕНИЕ БЕЛГОРОД//УФК по Белгородской области г Белгород</w:t>
            </w:r>
          </w:p>
          <w:p w:rsidR="009B2DB3" w:rsidRPr="00363172" w:rsidRDefault="009B2DB3" w:rsidP="00580E60">
            <w:r w:rsidRPr="00363172">
              <w:t>л/с 20263В75021</w:t>
            </w:r>
          </w:p>
          <w:p w:rsidR="009B2DB3" w:rsidRPr="00363172" w:rsidRDefault="009B2DB3" w:rsidP="00580E60">
            <w:pPr>
              <w:pStyle w:val="NoSpacing"/>
              <w:shd w:val="clear" w:color="auto" w:fill="FFFFFF"/>
              <w:rPr>
                <w:rFonts w:ascii="Times New Roman" w:hAnsi="Times New Roman"/>
              </w:rPr>
            </w:pPr>
            <w:r w:rsidRPr="00363172">
              <w:rPr>
                <w:rFonts w:ascii="Times New Roman" w:hAnsi="Times New Roman"/>
              </w:rPr>
              <w:t>БИК 011403102</w:t>
            </w:r>
          </w:p>
          <w:p w:rsidR="009B2DB3" w:rsidRPr="00F01BC7" w:rsidRDefault="009B2DB3" w:rsidP="00580E60"/>
          <w:p w:rsidR="009B2DB3" w:rsidRPr="00B52471" w:rsidRDefault="009B2DB3" w:rsidP="00C2422A">
            <w:pPr>
              <w:shd w:val="clear" w:color="auto" w:fill="FFFFFF"/>
              <w:tabs>
                <w:tab w:val="left" w:pos="6225"/>
              </w:tabs>
              <w:rPr>
                <w:b/>
                <w:bCs/>
                <w:color w:val="000000"/>
                <w:lang w:eastAsia="ru-RU"/>
              </w:rPr>
            </w:pPr>
            <w:r w:rsidRPr="00B52471">
              <w:rPr>
                <w:b/>
                <w:bCs/>
                <w:color w:val="000000"/>
                <w:lang w:eastAsia="ru-RU"/>
              </w:rPr>
              <w:t>Директор</w:t>
            </w:r>
          </w:p>
          <w:p w:rsidR="009B2DB3" w:rsidRPr="00B52471" w:rsidRDefault="009B2DB3" w:rsidP="00C2422A">
            <w:pPr>
              <w:tabs>
                <w:tab w:val="left" w:pos="6225"/>
              </w:tabs>
              <w:rPr>
                <w:b/>
                <w:bCs/>
                <w:color w:val="000000"/>
                <w:lang w:eastAsia="ru-RU"/>
              </w:rPr>
            </w:pPr>
          </w:p>
          <w:p w:rsidR="009B2DB3" w:rsidRPr="00B52471" w:rsidRDefault="009B2DB3" w:rsidP="00C2422A">
            <w:pPr>
              <w:tabs>
                <w:tab w:val="left" w:pos="6225"/>
              </w:tabs>
              <w:rPr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______________________ Ткач А.П.</w:t>
            </w:r>
          </w:p>
          <w:p w:rsidR="009B2DB3" w:rsidRPr="00B52471" w:rsidRDefault="009B2DB3" w:rsidP="00C2422A">
            <w:pPr>
              <w:shd w:val="clear" w:color="auto" w:fill="FFFFFF"/>
              <w:tabs>
                <w:tab w:val="left" w:pos="6285"/>
              </w:tabs>
              <w:rPr>
                <w:bCs/>
                <w:color w:val="000000"/>
                <w:lang w:eastAsia="ru-RU"/>
              </w:rPr>
            </w:pPr>
            <w:r w:rsidRPr="00B52471">
              <w:rPr>
                <w:bCs/>
                <w:color w:val="000000"/>
                <w:lang w:eastAsia="ru-RU"/>
              </w:rPr>
              <w:t>М.П.</w:t>
            </w:r>
          </w:p>
          <w:p w:rsidR="009B2DB3" w:rsidRPr="00B52471" w:rsidRDefault="009B2DB3" w:rsidP="00C2422A">
            <w:pPr>
              <w:tabs>
                <w:tab w:val="left" w:pos="6225"/>
              </w:tabs>
              <w:rPr>
                <w:b/>
                <w:bCs/>
                <w:color w:val="000000"/>
                <w:lang w:eastAsia="ru-RU"/>
              </w:rPr>
            </w:pPr>
          </w:p>
        </w:tc>
      </w:tr>
    </w:tbl>
    <w:p w:rsidR="009B2DB3" w:rsidRPr="000E1BF5" w:rsidRDefault="009B2DB3" w:rsidP="00796BD9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eastAsia="ru-RU"/>
        </w:rPr>
      </w:pPr>
    </w:p>
    <w:p w:rsidR="009B2DB3" w:rsidRPr="000E1BF5" w:rsidRDefault="009B2DB3" w:rsidP="00796BD9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9B2DB3" w:rsidRPr="006F76F6" w:rsidRDefault="009B2DB3" w:rsidP="006F76F6">
      <w:pPr>
        <w:ind w:firstLine="567"/>
        <w:jc w:val="both"/>
        <w:rPr>
          <w:sz w:val="28"/>
          <w:szCs w:val="28"/>
        </w:rPr>
      </w:pPr>
    </w:p>
    <w:sectPr w:rsidR="009B2DB3" w:rsidRPr="006F76F6" w:rsidSect="00975CAD">
      <w:pgSz w:w="11906" w:h="16838"/>
      <w:pgMar w:top="851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altName w:val="Century Gothic"/>
    <w:panose1 w:val="020B0604020202020204"/>
    <w:charset w:val="CC"/>
    <w:family w:val="swiss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A136C"/>
    <w:multiLevelType w:val="multilevel"/>
    <w:tmpl w:val="9282E8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CB81738"/>
    <w:multiLevelType w:val="multilevel"/>
    <w:tmpl w:val="F796C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A3412F"/>
    <w:multiLevelType w:val="multilevel"/>
    <w:tmpl w:val="E4343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051194"/>
    <w:multiLevelType w:val="multilevel"/>
    <w:tmpl w:val="3DF65D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1B56D76"/>
    <w:multiLevelType w:val="hybridMultilevel"/>
    <w:tmpl w:val="11F8B62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36C5696"/>
    <w:multiLevelType w:val="hybridMultilevel"/>
    <w:tmpl w:val="23DADF96"/>
    <w:lvl w:ilvl="0" w:tplc="AB3E05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C174B6"/>
    <w:multiLevelType w:val="multilevel"/>
    <w:tmpl w:val="5A76F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2F75AC"/>
    <w:multiLevelType w:val="multilevel"/>
    <w:tmpl w:val="177A0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132131"/>
    <w:multiLevelType w:val="multilevel"/>
    <w:tmpl w:val="1B2A9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B66E1C"/>
    <w:multiLevelType w:val="multilevel"/>
    <w:tmpl w:val="0826D2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B8D729E"/>
    <w:multiLevelType w:val="multilevel"/>
    <w:tmpl w:val="DBE810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32CA3FA3"/>
    <w:multiLevelType w:val="multilevel"/>
    <w:tmpl w:val="13A27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59B3335"/>
    <w:multiLevelType w:val="multilevel"/>
    <w:tmpl w:val="5C42A71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63305A1"/>
    <w:multiLevelType w:val="multilevel"/>
    <w:tmpl w:val="20C23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E06374B"/>
    <w:multiLevelType w:val="hybridMultilevel"/>
    <w:tmpl w:val="CC1CE3F8"/>
    <w:lvl w:ilvl="0" w:tplc="1584B5A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43574ED"/>
    <w:multiLevelType w:val="hybridMultilevel"/>
    <w:tmpl w:val="D130CB12"/>
    <w:lvl w:ilvl="0" w:tplc="1584B5A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55E6B0F"/>
    <w:multiLevelType w:val="multilevel"/>
    <w:tmpl w:val="EDDA6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49F92C79"/>
    <w:multiLevelType w:val="multilevel"/>
    <w:tmpl w:val="CF603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E556190"/>
    <w:multiLevelType w:val="hybridMultilevel"/>
    <w:tmpl w:val="35FEB23A"/>
    <w:lvl w:ilvl="0" w:tplc="1584B5A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2EE1273"/>
    <w:multiLevelType w:val="multilevel"/>
    <w:tmpl w:val="D7965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686E1398"/>
    <w:multiLevelType w:val="multilevel"/>
    <w:tmpl w:val="D79E4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F264A6A"/>
    <w:multiLevelType w:val="multilevel"/>
    <w:tmpl w:val="FA74FE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6F432872"/>
    <w:multiLevelType w:val="multilevel"/>
    <w:tmpl w:val="93D865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7F831E61"/>
    <w:multiLevelType w:val="multilevel"/>
    <w:tmpl w:val="595EE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1"/>
  </w:num>
  <w:num w:numId="4">
    <w:abstractNumId w:val="2"/>
  </w:num>
  <w:num w:numId="5">
    <w:abstractNumId w:val="10"/>
  </w:num>
  <w:num w:numId="6">
    <w:abstractNumId w:val="11"/>
  </w:num>
  <w:num w:numId="7">
    <w:abstractNumId w:val="19"/>
  </w:num>
  <w:num w:numId="8">
    <w:abstractNumId w:val="23"/>
  </w:num>
  <w:num w:numId="9">
    <w:abstractNumId w:val="7"/>
  </w:num>
  <w:num w:numId="10">
    <w:abstractNumId w:val="22"/>
  </w:num>
  <w:num w:numId="11">
    <w:abstractNumId w:val="17"/>
  </w:num>
  <w:num w:numId="12">
    <w:abstractNumId w:val="13"/>
  </w:num>
  <w:num w:numId="13">
    <w:abstractNumId w:val="20"/>
  </w:num>
  <w:num w:numId="14">
    <w:abstractNumId w:val="6"/>
  </w:num>
  <w:num w:numId="15">
    <w:abstractNumId w:val="12"/>
  </w:num>
  <w:num w:numId="16">
    <w:abstractNumId w:val="8"/>
  </w:num>
  <w:num w:numId="17">
    <w:abstractNumId w:val="16"/>
  </w:num>
  <w:num w:numId="18">
    <w:abstractNumId w:val="9"/>
  </w:num>
  <w:num w:numId="19">
    <w:abstractNumId w:val="3"/>
  </w:num>
  <w:num w:numId="20">
    <w:abstractNumId w:val="18"/>
  </w:num>
  <w:num w:numId="21">
    <w:abstractNumId w:val="14"/>
  </w:num>
  <w:num w:numId="22">
    <w:abstractNumId w:val="4"/>
  </w:num>
  <w:num w:numId="23">
    <w:abstractNumId w:val="15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683C"/>
    <w:rsid w:val="00013D9F"/>
    <w:rsid w:val="00026F03"/>
    <w:rsid w:val="00091984"/>
    <w:rsid w:val="000D6560"/>
    <w:rsid w:val="000E1BF5"/>
    <w:rsid w:val="001013FB"/>
    <w:rsid w:val="00120F3A"/>
    <w:rsid w:val="00153F6A"/>
    <w:rsid w:val="001603F3"/>
    <w:rsid w:val="001C2CE3"/>
    <w:rsid w:val="001F1B10"/>
    <w:rsid w:val="00235678"/>
    <w:rsid w:val="0024388F"/>
    <w:rsid w:val="00247280"/>
    <w:rsid w:val="00263371"/>
    <w:rsid w:val="002665F3"/>
    <w:rsid w:val="0028055B"/>
    <w:rsid w:val="002A6824"/>
    <w:rsid w:val="002D5B9F"/>
    <w:rsid w:val="002E3EE9"/>
    <w:rsid w:val="0032293B"/>
    <w:rsid w:val="003320B6"/>
    <w:rsid w:val="003414E0"/>
    <w:rsid w:val="0035193F"/>
    <w:rsid w:val="00353A37"/>
    <w:rsid w:val="00363172"/>
    <w:rsid w:val="00372A40"/>
    <w:rsid w:val="0038324F"/>
    <w:rsid w:val="00385CB8"/>
    <w:rsid w:val="00396B85"/>
    <w:rsid w:val="003A25DB"/>
    <w:rsid w:val="003A2E84"/>
    <w:rsid w:val="003C0940"/>
    <w:rsid w:val="003E0328"/>
    <w:rsid w:val="00452CE6"/>
    <w:rsid w:val="0045787C"/>
    <w:rsid w:val="00471BAA"/>
    <w:rsid w:val="004D7A99"/>
    <w:rsid w:val="00505AD1"/>
    <w:rsid w:val="00506585"/>
    <w:rsid w:val="00550ECD"/>
    <w:rsid w:val="00555C9F"/>
    <w:rsid w:val="00580E60"/>
    <w:rsid w:val="00595B87"/>
    <w:rsid w:val="00601D1B"/>
    <w:rsid w:val="00620C93"/>
    <w:rsid w:val="00674731"/>
    <w:rsid w:val="00693587"/>
    <w:rsid w:val="006B16B3"/>
    <w:rsid w:val="006D7BCF"/>
    <w:rsid w:val="006E2C7B"/>
    <w:rsid w:val="006E5C68"/>
    <w:rsid w:val="006F320E"/>
    <w:rsid w:val="006F76F6"/>
    <w:rsid w:val="007009ED"/>
    <w:rsid w:val="0070450A"/>
    <w:rsid w:val="007510ED"/>
    <w:rsid w:val="00786017"/>
    <w:rsid w:val="007861A1"/>
    <w:rsid w:val="00796BD9"/>
    <w:rsid w:val="007D3DDF"/>
    <w:rsid w:val="007F0770"/>
    <w:rsid w:val="0080780A"/>
    <w:rsid w:val="00846DDA"/>
    <w:rsid w:val="008840EC"/>
    <w:rsid w:val="008931C1"/>
    <w:rsid w:val="008A531C"/>
    <w:rsid w:val="008C153E"/>
    <w:rsid w:val="008D2BA0"/>
    <w:rsid w:val="0090433B"/>
    <w:rsid w:val="00910797"/>
    <w:rsid w:val="009168A0"/>
    <w:rsid w:val="009254C8"/>
    <w:rsid w:val="0093103F"/>
    <w:rsid w:val="0095304B"/>
    <w:rsid w:val="00975CAD"/>
    <w:rsid w:val="00985EE4"/>
    <w:rsid w:val="009B2DB3"/>
    <w:rsid w:val="009B4623"/>
    <w:rsid w:val="009B5745"/>
    <w:rsid w:val="009C1CFA"/>
    <w:rsid w:val="009D4FC5"/>
    <w:rsid w:val="009F6374"/>
    <w:rsid w:val="00A149C4"/>
    <w:rsid w:val="00A4096E"/>
    <w:rsid w:val="00A423C2"/>
    <w:rsid w:val="00A72B8A"/>
    <w:rsid w:val="00A75EDE"/>
    <w:rsid w:val="00A87350"/>
    <w:rsid w:val="00A91FE0"/>
    <w:rsid w:val="00A9353C"/>
    <w:rsid w:val="00A96229"/>
    <w:rsid w:val="00AF281C"/>
    <w:rsid w:val="00AF6DE5"/>
    <w:rsid w:val="00B00894"/>
    <w:rsid w:val="00B4100B"/>
    <w:rsid w:val="00B52471"/>
    <w:rsid w:val="00B700E4"/>
    <w:rsid w:val="00B83829"/>
    <w:rsid w:val="00BB5462"/>
    <w:rsid w:val="00C13E09"/>
    <w:rsid w:val="00C14E8B"/>
    <w:rsid w:val="00C2422A"/>
    <w:rsid w:val="00C250EF"/>
    <w:rsid w:val="00C30E8D"/>
    <w:rsid w:val="00C74320"/>
    <w:rsid w:val="00C75A45"/>
    <w:rsid w:val="00C767A9"/>
    <w:rsid w:val="00CD27F3"/>
    <w:rsid w:val="00CE32D4"/>
    <w:rsid w:val="00CE683C"/>
    <w:rsid w:val="00D33937"/>
    <w:rsid w:val="00D6111A"/>
    <w:rsid w:val="00D87F74"/>
    <w:rsid w:val="00DA004D"/>
    <w:rsid w:val="00DA5139"/>
    <w:rsid w:val="00DA7BAA"/>
    <w:rsid w:val="00E045C7"/>
    <w:rsid w:val="00E32B7D"/>
    <w:rsid w:val="00E459FF"/>
    <w:rsid w:val="00E46091"/>
    <w:rsid w:val="00E56CF4"/>
    <w:rsid w:val="00E66C97"/>
    <w:rsid w:val="00E73D34"/>
    <w:rsid w:val="00E81908"/>
    <w:rsid w:val="00ED2AD1"/>
    <w:rsid w:val="00ED697A"/>
    <w:rsid w:val="00EE3CE6"/>
    <w:rsid w:val="00F01BC7"/>
    <w:rsid w:val="00F13787"/>
    <w:rsid w:val="00F15790"/>
    <w:rsid w:val="00F3387E"/>
    <w:rsid w:val="00F60CBA"/>
    <w:rsid w:val="00F73E43"/>
    <w:rsid w:val="00F938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81C"/>
    <w:rPr>
      <w:rFonts w:ascii="Times New Roman" w:hAnsi="Times New Roman"/>
      <w:sz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CE683C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CE683C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CE683C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CE683C"/>
    <w:rPr>
      <w:rFonts w:cs="Times New Roman"/>
      <w:i/>
      <w:iCs/>
    </w:rPr>
  </w:style>
  <w:style w:type="character" w:customStyle="1" w:styleId="blk">
    <w:name w:val="blk"/>
    <w:basedOn w:val="DefaultParagraphFont"/>
    <w:uiPriority w:val="99"/>
    <w:rsid w:val="00CE683C"/>
    <w:rPr>
      <w:rFonts w:cs="Times New Roman"/>
    </w:rPr>
  </w:style>
  <w:style w:type="paragraph" w:styleId="ListParagraph">
    <w:name w:val="List Paragraph"/>
    <w:basedOn w:val="Normal"/>
    <w:uiPriority w:val="99"/>
    <w:qFormat/>
    <w:rsid w:val="00CE683C"/>
    <w:pPr>
      <w:ind w:left="720"/>
      <w:contextualSpacing/>
    </w:pPr>
  </w:style>
  <w:style w:type="paragraph" w:customStyle="1" w:styleId="Default">
    <w:name w:val="Default"/>
    <w:uiPriority w:val="99"/>
    <w:rsid w:val="00F938E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acenter">
    <w:name w:val="acenter"/>
    <w:basedOn w:val="Normal"/>
    <w:uiPriority w:val="99"/>
    <w:rsid w:val="006F76F6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table" w:styleId="TableGrid">
    <w:name w:val="Table Grid"/>
    <w:basedOn w:val="TableNormal"/>
    <w:uiPriority w:val="99"/>
    <w:locked/>
    <w:rsid w:val="00D3393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uiPriority w:val="99"/>
    <w:rsid w:val="00452CE6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rsid w:val="00580E60"/>
    <w:rPr>
      <w:rFonts w:ascii="Symbol" w:hAnsi="Symbol" w:cs="Courier New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A409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4096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99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9</Pages>
  <Words>2563</Words>
  <Characters>14615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Омега</dc:creator>
  <cp:keywords/>
  <dc:description/>
  <cp:lastModifiedBy>User</cp:lastModifiedBy>
  <cp:revision>5</cp:revision>
  <cp:lastPrinted>2021-05-25T14:42:00Z</cp:lastPrinted>
  <dcterms:created xsi:type="dcterms:W3CDTF">2021-05-25T14:48:00Z</dcterms:created>
  <dcterms:modified xsi:type="dcterms:W3CDTF">2021-07-21T08:15:00Z</dcterms:modified>
</cp:coreProperties>
</file>