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20A" w:rsidRPr="004441A0" w:rsidRDefault="00EC020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5pt;margin-top:0;width:612.75pt;height:842.25pt;z-index:251662336;mso-position-vertical:center">
            <v:imagedata r:id="rId4" o:title=""/>
            <w10:wrap type="square"/>
          </v:shape>
        </w:pict>
      </w:r>
    </w:p>
    <w:p w:rsidR="00EC020A" w:rsidRPr="00D92BDD" w:rsidRDefault="00EC020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3. Состояние доступности объекта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b/>
          <w:sz w:val="24"/>
        </w:rPr>
        <w:t>3.1. Путь следования к объекту пассажирским транспортом</w:t>
      </w:r>
      <w:r w:rsidRPr="00D92BDD">
        <w:rPr>
          <w:rFonts w:ascii="Times New Roman" w:hAnsi="Times New Roman"/>
          <w:sz w:val="24"/>
        </w:rPr>
        <w:t xml:space="preserve"> 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EC020A" w:rsidRPr="00B1294A" w:rsidRDefault="00EC020A" w:rsidP="00B1294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1294A">
        <w:rPr>
          <w:rFonts w:ascii="Times New Roman" w:hAnsi="Times New Roman"/>
          <w:sz w:val="24"/>
        </w:rPr>
        <w:t xml:space="preserve">Автостанция (автобус маршрутом Вокзал – остановка </w:t>
      </w:r>
      <w:r>
        <w:rPr>
          <w:rFonts w:ascii="Times New Roman" w:hAnsi="Times New Roman"/>
          <w:sz w:val="24"/>
        </w:rPr>
        <w:t>Гастроном).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наличие адаптированного пассажирского транспорта к объекту: </w:t>
      </w:r>
      <w:r w:rsidRPr="00D92BDD">
        <w:rPr>
          <w:rFonts w:ascii="Times New Roman" w:hAnsi="Times New Roman"/>
          <w:i/>
          <w:sz w:val="24"/>
          <w:u w:val="single"/>
        </w:rPr>
        <w:t>нет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3.2. Путь к объекту от ближайшей остановки пассажирского транспорта: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3.2.1 расстояние до объекта от остановки транспорта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/>
            <w:i/>
            <w:sz w:val="24"/>
            <w:u w:val="single"/>
          </w:rPr>
          <w:t>5</w:t>
        </w:r>
        <w:r w:rsidRPr="00D92BDD">
          <w:rPr>
            <w:rFonts w:ascii="Times New Roman" w:hAnsi="Times New Roman"/>
            <w:i/>
            <w:sz w:val="24"/>
            <w:u w:val="single"/>
          </w:rPr>
          <w:t>00</w:t>
        </w:r>
        <w:r w:rsidRPr="00D92BDD">
          <w:rPr>
            <w:rFonts w:ascii="Times New Roman" w:hAnsi="Times New Roman"/>
            <w:sz w:val="24"/>
          </w:rPr>
          <w:t xml:space="preserve"> м</w:t>
        </w:r>
      </w:smartTag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3.2.2 время движения (пешком) </w:t>
      </w:r>
      <w:r w:rsidRPr="00D92BDD">
        <w:rPr>
          <w:rFonts w:ascii="Times New Roman" w:hAnsi="Times New Roman"/>
          <w:i/>
          <w:sz w:val="24"/>
          <w:u w:val="single"/>
        </w:rPr>
        <w:t>5</w:t>
      </w:r>
      <w:r w:rsidRPr="00D92BDD">
        <w:rPr>
          <w:rFonts w:ascii="Times New Roman" w:hAnsi="Times New Roman"/>
          <w:sz w:val="24"/>
        </w:rPr>
        <w:t xml:space="preserve"> мин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3.2.3 наличие выделенного от проезжей части пешеходного пути (</w:t>
      </w:r>
      <w:r w:rsidRPr="00B1294A">
        <w:rPr>
          <w:rFonts w:ascii="Times New Roman" w:hAnsi="Times New Roman"/>
          <w:i/>
          <w:sz w:val="24"/>
          <w:u w:val="single"/>
        </w:rPr>
        <w:t>да</w:t>
      </w:r>
      <w:r w:rsidRPr="00D92BDD">
        <w:rPr>
          <w:rFonts w:ascii="Times New Roman" w:hAnsi="Times New Roman"/>
          <w:i/>
          <w:sz w:val="24"/>
        </w:rPr>
        <w:t xml:space="preserve">, </w:t>
      </w:r>
      <w:r w:rsidRPr="00B1294A">
        <w:rPr>
          <w:rFonts w:ascii="Times New Roman" w:hAnsi="Times New Roman"/>
          <w:i/>
          <w:sz w:val="24"/>
        </w:rPr>
        <w:t>нет</w:t>
      </w:r>
      <w:r w:rsidRPr="00B1294A">
        <w:rPr>
          <w:rFonts w:ascii="Times New Roman" w:hAnsi="Times New Roman"/>
          <w:sz w:val="24"/>
        </w:rPr>
        <w:t>)</w:t>
      </w:r>
      <w:r w:rsidRPr="00D92BDD">
        <w:rPr>
          <w:rFonts w:ascii="Times New Roman" w:hAnsi="Times New Roman"/>
          <w:sz w:val="24"/>
        </w:rPr>
        <w:t>,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3.2.4 Перекрестки: </w:t>
      </w:r>
      <w:r w:rsidRPr="00D92BDD">
        <w:rPr>
          <w:rFonts w:ascii="Times New Roman" w:hAnsi="Times New Roman"/>
          <w:i/>
          <w:sz w:val="24"/>
        </w:rPr>
        <w:t xml:space="preserve">нерегулируемые; регулируемые, со звуковой сигнализацией, таймером; </w:t>
      </w:r>
      <w:r>
        <w:rPr>
          <w:rFonts w:ascii="Times New Roman" w:hAnsi="Times New Roman"/>
          <w:i/>
          <w:sz w:val="24"/>
          <w:u w:val="single"/>
        </w:rPr>
        <w:t>да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3.2.5 Информация на пути следования к объекту: </w:t>
      </w:r>
      <w:r>
        <w:rPr>
          <w:rFonts w:ascii="Times New Roman" w:hAnsi="Times New Roman"/>
          <w:i/>
          <w:sz w:val="24"/>
        </w:rPr>
        <w:t xml:space="preserve">акустическая, тактильная </w:t>
      </w:r>
      <w:r w:rsidRPr="00B1294A">
        <w:rPr>
          <w:rFonts w:ascii="Times New Roman" w:hAnsi="Times New Roman"/>
          <w:i/>
          <w:sz w:val="24"/>
          <w:u w:val="single"/>
        </w:rPr>
        <w:t>нет</w:t>
      </w:r>
      <w:r>
        <w:rPr>
          <w:rFonts w:ascii="Times New Roman" w:hAnsi="Times New Roman"/>
          <w:i/>
          <w:sz w:val="24"/>
        </w:rPr>
        <w:t xml:space="preserve"> </w:t>
      </w:r>
      <w:r w:rsidRPr="00D92BDD">
        <w:rPr>
          <w:rFonts w:ascii="Times New Roman" w:hAnsi="Times New Roman"/>
          <w:i/>
          <w:sz w:val="24"/>
        </w:rPr>
        <w:t xml:space="preserve">визуальная; </w:t>
      </w:r>
      <w:r>
        <w:rPr>
          <w:rFonts w:ascii="Times New Roman" w:hAnsi="Times New Roman"/>
          <w:i/>
          <w:sz w:val="24"/>
          <w:u w:val="single"/>
        </w:rPr>
        <w:t>да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3.2.6 Перепады высоты на пути: </w:t>
      </w:r>
      <w:r w:rsidRPr="00B1294A">
        <w:rPr>
          <w:rFonts w:ascii="Times New Roman" w:hAnsi="Times New Roman"/>
          <w:i/>
          <w:sz w:val="24"/>
          <w:u w:val="single"/>
        </w:rPr>
        <w:t>есть</w:t>
      </w:r>
      <w:r w:rsidRPr="00D92BDD">
        <w:rPr>
          <w:rFonts w:ascii="Times New Roman" w:hAnsi="Times New Roman"/>
          <w:i/>
          <w:sz w:val="24"/>
        </w:rPr>
        <w:t xml:space="preserve">, </w:t>
      </w:r>
      <w:r w:rsidRPr="00F15BFF">
        <w:rPr>
          <w:rFonts w:ascii="Times New Roman" w:hAnsi="Times New Roman"/>
          <w:i/>
          <w:sz w:val="24"/>
        </w:rPr>
        <w:t>нет</w:t>
      </w:r>
      <w:r w:rsidRPr="00D92BDD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тротуарные съезды</w:t>
      </w:r>
      <w:r w:rsidRPr="00D92BDD">
        <w:rPr>
          <w:rFonts w:ascii="Times New Roman" w:hAnsi="Times New Roman"/>
          <w:sz w:val="24"/>
        </w:rPr>
        <w:t>)</w:t>
      </w:r>
    </w:p>
    <w:p w:rsidR="00EC020A" w:rsidRPr="00557BF0" w:rsidRDefault="00EC020A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0" w:line="240" w:lineRule="auto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3.3 Организация доступности объекта для инвалидов – форма обслуживания*</w:t>
      </w:r>
    </w:p>
    <w:p w:rsidR="00EC020A" w:rsidRPr="00D92BDD" w:rsidRDefault="00EC020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74"/>
        <w:gridCol w:w="5689"/>
        <w:gridCol w:w="2959"/>
      </w:tblGrid>
      <w:tr w:rsidR="00EC020A" w:rsidRPr="008653AC" w:rsidTr="00DE054B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 w:rsidP="00DE054B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№</w:t>
            </w:r>
          </w:p>
          <w:p w:rsidR="00EC020A" w:rsidRPr="008653AC" w:rsidRDefault="00EC020A" w:rsidP="00DE054B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Категория инвалидов</w:t>
            </w:r>
          </w:p>
          <w:p w:rsidR="00EC020A" w:rsidRPr="008653AC" w:rsidRDefault="00EC020A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Вариант организации доступности объекта</w:t>
            </w:r>
          </w:p>
          <w:p w:rsidR="00EC020A" w:rsidRPr="008653AC" w:rsidRDefault="00EC020A" w:rsidP="00DE054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(формы обслуживания)*</w:t>
            </w:r>
          </w:p>
        </w:tc>
      </w:tr>
      <w:tr w:rsidR="00EC020A" w:rsidRPr="008653AC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B31101" w:rsidRDefault="00EC020A" w:rsidP="003A60E9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</w:rPr>
            </w:pPr>
            <w:r w:rsidRPr="00B31101">
              <w:rPr>
                <w:rFonts w:ascii="Times New Roman" w:hAnsi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8653AC" w:rsidTr="003A60E9">
        <w:trPr>
          <w:trHeight w:val="1"/>
          <w:jc w:val="center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B31101" w:rsidRDefault="00EC020A" w:rsidP="003A60E9">
            <w:pPr>
              <w:spacing w:after="0" w:line="240" w:lineRule="auto"/>
              <w:ind w:firstLine="738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 том числе инвалиды:</w:t>
            </w:r>
          </w:p>
        </w:tc>
      </w:tr>
      <w:tr w:rsidR="00EC020A" w:rsidRPr="008653AC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8653AC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8653AC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8653AC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  <w:tr w:rsidR="00EC020A" w:rsidRPr="008653AC" w:rsidTr="003A60E9">
        <w:trPr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 w:rsidP="00B1294A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</w:tbl>
    <w:p w:rsidR="00EC020A" w:rsidRPr="00D92BDD" w:rsidRDefault="00EC020A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* - указывается один из вариантов: «А», «Б», «ДУ», «ВНД»</w:t>
      </w:r>
    </w:p>
    <w:p w:rsidR="00EC020A" w:rsidRPr="00557BF0" w:rsidRDefault="00EC0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3.4 Состояние доступности основных структурно-функциональных зон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09"/>
        <w:gridCol w:w="5670"/>
        <w:gridCol w:w="2977"/>
      </w:tblGrid>
      <w:tr w:rsidR="00EC020A" w:rsidRPr="008653A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D92BDD" w:rsidRDefault="00EC0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№</w:t>
            </w:r>
          </w:p>
          <w:p w:rsidR="00EC020A" w:rsidRPr="008653AC" w:rsidRDefault="00EC020A" w:rsidP="00DE05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  <w:lang w:val="en-US"/>
              </w:rPr>
              <w:t>/</w:t>
            </w:r>
            <w:r w:rsidRPr="00D92BDD"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653AC" w:rsidRDefault="00EC02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Состояние доступности, в том числе для основных категорий инвалидов**</w:t>
            </w:r>
          </w:p>
        </w:tc>
      </w:tr>
      <w:tr w:rsidR="00EC020A" w:rsidRPr="008653AC" w:rsidTr="003A60E9">
        <w:trPr>
          <w:trHeight w:val="5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ДУ-В</w:t>
            </w:r>
          </w:p>
        </w:tc>
      </w:tr>
      <w:tr w:rsidR="00EC020A" w:rsidRPr="008653A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 w:rsidP="00413DD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ВНД-В</w:t>
            </w:r>
          </w:p>
        </w:tc>
      </w:tr>
      <w:tr w:rsidR="00EC020A" w:rsidRPr="008653A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ВНД-В</w:t>
            </w:r>
          </w:p>
        </w:tc>
      </w:tr>
      <w:tr w:rsidR="00EC020A" w:rsidRPr="008653AC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Зона целевого назначения здания (целевого посещения объекта) – кабинетная форма обслуживания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ДУ-В</w:t>
            </w:r>
          </w:p>
        </w:tc>
      </w:tr>
      <w:tr w:rsidR="00EC020A" w:rsidRPr="008653AC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ВНД-В</w:t>
            </w:r>
          </w:p>
        </w:tc>
      </w:tr>
      <w:tr w:rsidR="00EC020A" w:rsidRPr="008653AC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ВНД-В</w:t>
            </w:r>
          </w:p>
        </w:tc>
      </w:tr>
      <w:tr w:rsidR="00EC020A" w:rsidRPr="008653AC" w:rsidTr="003A60E9">
        <w:trPr>
          <w:trHeight w:val="51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B31101">
              <w:rPr>
                <w:rFonts w:ascii="Times New Roman" w:hAnsi="Times New Roman"/>
                <w:i/>
                <w:sz w:val="24"/>
              </w:rPr>
              <w:t>ДУ-В</w:t>
            </w:r>
          </w:p>
        </w:tc>
      </w:tr>
    </w:tbl>
    <w:p w:rsidR="00EC020A" w:rsidRPr="003A60E9" w:rsidRDefault="00EC020A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EC020A" w:rsidRPr="00A15DFA" w:rsidRDefault="00EC020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5DFA">
        <w:rPr>
          <w:rFonts w:ascii="Times New Roman" w:hAnsi="Times New Roman"/>
          <w:sz w:val="20"/>
          <w:szCs w:val="20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ДУ-В - доступно условно всем, ДУ-И (к, о, с, г, у) – доступно условно избирательно</w:t>
      </w:r>
      <w:r>
        <w:rPr>
          <w:rFonts w:ascii="Times New Roman" w:hAnsi="Times New Roman"/>
          <w:sz w:val="20"/>
          <w:szCs w:val="20"/>
        </w:rPr>
        <w:t xml:space="preserve"> (указать категории инвалидов)</w:t>
      </w:r>
      <w:r w:rsidRPr="00A15DFA">
        <w:rPr>
          <w:rFonts w:ascii="Times New Roman" w:hAnsi="Times New Roman"/>
          <w:sz w:val="20"/>
          <w:szCs w:val="20"/>
        </w:rPr>
        <w:t>; ВНД-В – временно недоступно всем, ВНД-И (к, о, с, г, у) – временно недоступно избирательно</w:t>
      </w:r>
      <w:r>
        <w:rPr>
          <w:rFonts w:ascii="Times New Roman" w:hAnsi="Times New Roman"/>
          <w:sz w:val="20"/>
          <w:szCs w:val="20"/>
        </w:rPr>
        <w:t xml:space="preserve"> (указать категории инвалидов)</w:t>
      </w:r>
    </w:p>
    <w:p w:rsidR="00EC020A" w:rsidRPr="003A60E9" w:rsidRDefault="00EC020A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b/>
          <w:sz w:val="24"/>
        </w:rPr>
        <w:t>3.5. Итоговое заключение о состоянии доступности ОСИ</w:t>
      </w:r>
      <w:r w:rsidRPr="00D92BDD">
        <w:rPr>
          <w:rFonts w:ascii="Times New Roman" w:hAnsi="Times New Roman"/>
          <w:sz w:val="24"/>
        </w:rPr>
        <w:t xml:space="preserve">: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i/>
          <w:sz w:val="24"/>
          <w:u w:val="single"/>
        </w:rPr>
        <w:t xml:space="preserve">Объект признан </w:t>
      </w:r>
      <w:r w:rsidRPr="0098000D">
        <w:rPr>
          <w:rFonts w:ascii="Times New Roman" w:hAnsi="Times New Roman"/>
          <w:b/>
          <w:i/>
          <w:sz w:val="24"/>
          <w:u w:val="single"/>
        </w:rPr>
        <w:t>временно недоступным для всех категорий инвалидов.</w:t>
      </w:r>
      <w:r w:rsidRPr="00D92BDD">
        <w:rPr>
          <w:rFonts w:ascii="Times New Roman" w:hAnsi="Times New Roman"/>
          <w:i/>
          <w:sz w:val="24"/>
          <w:u w:val="single"/>
        </w:rPr>
        <w:t xml:space="preserve">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i/>
          <w:sz w:val="24"/>
          <w:u w:val="single"/>
        </w:rPr>
        <w:t xml:space="preserve">Для решения вопросов доступности </w:t>
      </w:r>
      <w:r w:rsidRPr="00B57BB0">
        <w:rPr>
          <w:rFonts w:ascii="Times New Roman" w:hAnsi="Times New Roman"/>
          <w:b/>
          <w:i/>
          <w:sz w:val="24"/>
          <w:u w:val="single"/>
        </w:rPr>
        <w:t>для всех категорий инвалидов</w:t>
      </w:r>
      <w:r w:rsidRPr="00D92BDD">
        <w:rPr>
          <w:rFonts w:ascii="Times New Roman" w:hAnsi="Times New Roman"/>
          <w:i/>
          <w:sz w:val="24"/>
          <w:u w:val="single"/>
        </w:rPr>
        <w:t xml:space="preserve"> в качестве безусловно обязательных мер требуется, прежде всего, организовать автостоянку и освещение, отремонтировать покрытие пешеходных путей на прилегающей территории,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случаях и обозначить пути эвакуации.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D92BDD">
        <w:rPr>
          <w:rFonts w:ascii="Times New Roman" w:hAnsi="Times New Roman"/>
          <w:i/>
          <w:sz w:val="24"/>
          <w:u w:val="single"/>
        </w:rPr>
        <w:t xml:space="preserve"> необходимо установ</w:t>
      </w:r>
      <w:r>
        <w:rPr>
          <w:rFonts w:ascii="Times New Roman" w:hAnsi="Times New Roman"/>
          <w:i/>
          <w:sz w:val="24"/>
          <w:u w:val="single"/>
        </w:rPr>
        <w:t xml:space="preserve">ить </w:t>
      </w:r>
      <w:r w:rsidRPr="00D92BDD">
        <w:rPr>
          <w:rFonts w:ascii="Times New Roman" w:hAnsi="Times New Roman"/>
          <w:i/>
          <w:sz w:val="24"/>
          <w:u w:val="single"/>
        </w:rPr>
        <w:t xml:space="preserve">кнопки вызова персонала.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D92BDD">
        <w:rPr>
          <w:rFonts w:ascii="Times New Roman" w:hAnsi="Times New Roman"/>
          <w:i/>
          <w:sz w:val="24"/>
          <w:u w:val="single"/>
        </w:rPr>
        <w:t xml:space="preserve"> требуется установка нормативных поручней вдоль стен.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D92BDD">
        <w:rPr>
          <w:rFonts w:ascii="Times New Roman" w:hAnsi="Times New Roman"/>
          <w:i/>
          <w:sz w:val="24"/>
          <w:u w:val="single"/>
        </w:rPr>
        <w:t xml:space="preserve"> необходимо выделить в зале специально оборудованны</w:t>
      </w:r>
      <w:r>
        <w:rPr>
          <w:rFonts w:ascii="Times New Roman" w:hAnsi="Times New Roman"/>
          <w:i/>
          <w:sz w:val="24"/>
          <w:u w:val="single"/>
        </w:rPr>
        <w:t xml:space="preserve">е </w:t>
      </w:r>
      <w:r w:rsidRPr="00D92BDD">
        <w:rPr>
          <w:rFonts w:ascii="Times New Roman" w:hAnsi="Times New Roman"/>
          <w:i/>
          <w:sz w:val="24"/>
          <w:u w:val="single"/>
        </w:rPr>
        <w:t>мест</w:t>
      </w:r>
      <w:r>
        <w:rPr>
          <w:rFonts w:ascii="Times New Roman" w:hAnsi="Times New Roman"/>
          <w:i/>
          <w:sz w:val="24"/>
          <w:u w:val="single"/>
        </w:rPr>
        <w:t>а</w:t>
      </w:r>
      <w:r w:rsidRPr="00D92BDD">
        <w:rPr>
          <w:rFonts w:ascii="Times New Roman" w:hAnsi="Times New Roman"/>
          <w:i/>
          <w:sz w:val="24"/>
          <w:u w:val="single"/>
        </w:rPr>
        <w:t xml:space="preserve"> с возможностью усиления звука, а также организовать сурдоперевод при оказании услуг.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 xml:space="preserve">Для обеспечения частичной доступности объекта для инвалидов, передвигающихся на креслах-колясках, </w:t>
      </w:r>
      <w:r w:rsidRPr="00D92BDD">
        <w:rPr>
          <w:rFonts w:ascii="Times New Roman" w:hAnsi="Times New Roman"/>
          <w:i/>
          <w:sz w:val="24"/>
          <w:u w:val="single"/>
        </w:rPr>
        <w:t>требуется комплексное оборудование входа для инвалидов на креслах-колясках с установкой нормативного пандуса с обеспечением информационного сопровождения от входа на территорию</w:t>
      </w:r>
      <w:r>
        <w:rPr>
          <w:rFonts w:ascii="Times New Roman" w:hAnsi="Times New Roman"/>
          <w:i/>
          <w:sz w:val="24"/>
          <w:u w:val="single"/>
        </w:rPr>
        <w:t xml:space="preserve">. </w:t>
      </w:r>
      <w:r w:rsidRPr="00D92BDD">
        <w:rPr>
          <w:rFonts w:ascii="Times New Roman" w:hAnsi="Times New Roman"/>
          <w:i/>
          <w:sz w:val="24"/>
          <w:u w:val="single"/>
        </w:rPr>
        <w:t xml:space="preserve">Для обеспечения условной доступности объекта для этой категории инвалидов требуется приобретение ТСР (лестницехода) и оказание ситуационной помощи со стороны персонала. </w:t>
      </w:r>
    </w:p>
    <w:p w:rsidR="00EC020A" w:rsidRPr="00D92BDD" w:rsidRDefault="00EC020A" w:rsidP="00E1395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hAnsi="Times New Roman"/>
          <w:i/>
          <w:sz w:val="24"/>
          <w:u w:val="single"/>
        </w:rPr>
        <w:t xml:space="preserve">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EC020A" w:rsidRPr="00D92BDD" w:rsidRDefault="00EC020A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b/>
          <w:sz w:val="24"/>
        </w:rPr>
        <w:t>4. Управленческое решение</w:t>
      </w:r>
      <w:r w:rsidRPr="00D92BDD">
        <w:rPr>
          <w:rFonts w:ascii="Times New Roman" w:hAnsi="Times New Roman"/>
          <w:sz w:val="24"/>
        </w:rPr>
        <w:t xml:space="preserve"> </w:t>
      </w:r>
    </w:p>
    <w:p w:rsidR="00EC020A" w:rsidRPr="00D92BDD" w:rsidRDefault="00EC020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120" w:line="360" w:lineRule="auto"/>
        <w:jc w:val="both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675"/>
        <w:gridCol w:w="5846"/>
        <w:gridCol w:w="3225"/>
      </w:tblGrid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:rsidR="00EC020A" w:rsidRPr="008653AC" w:rsidRDefault="00EC020A" w:rsidP="003A60E9">
            <w:pPr>
              <w:spacing w:after="0" w:line="360" w:lineRule="auto"/>
              <w:ind w:right="-110" w:hanging="7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  <w:lang w:val="en-US"/>
              </w:rPr>
              <w:t>/</w:t>
            </w:r>
            <w:r w:rsidRPr="00D92BDD"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Рекомендации по адаптации объекта (вид работы)*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Территория, прилегающая к зданию (участок)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 w:rsidP="00557BF0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тек. ремонт 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Вход (входы) в здание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 w:rsidP="00B863E9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ТСР, тек. ремонт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Путь (пути) движения внутри здания (в т.ч. пути эвакуации)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 w:rsidP="001911C1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тек.ремонт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Санитарно-гигиенические помещения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тек.ремонт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Система информации на объекте (на всех зонах)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 w:rsidP="001911C1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 w:rsidP="001911C1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</w:t>
            </w:r>
          </w:p>
        </w:tc>
      </w:tr>
      <w:tr w:rsidR="00EC020A" w:rsidRPr="008653AC" w:rsidTr="00557BF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</w:rPr>
            </w:pPr>
          </w:p>
          <w:p w:rsidR="00EC020A" w:rsidRPr="00D92BDD" w:rsidRDefault="00EC020A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Все зоны и участки</w:t>
            </w:r>
          </w:p>
          <w:p w:rsidR="00EC020A" w:rsidRPr="008653AC" w:rsidRDefault="00EC020A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653AC" w:rsidRDefault="00EC020A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ТСР, тек.ремонт</w:t>
            </w:r>
          </w:p>
        </w:tc>
      </w:tr>
    </w:tbl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C020A" w:rsidRPr="00D92BDD" w:rsidRDefault="00EC020A">
      <w:pPr>
        <w:spacing w:after="0" w:line="360" w:lineRule="auto"/>
        <w:jc w:val="both"/>
        <w:rPr>
          <w:rFonts w:ascii="Times New Roman" w:hAnsi="Times New Roman"/>
          <w:sz w:val="10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4.2. Период проведения работ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2021 -2024 год</w:t>
      </w:r>
    </w:p>
    <w:p w:rsidR="00EC020A" w:rsidRPr="00AF4294" w:rsidRDefault="00EC020A" w:rsidP="0098000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в рамках исполнения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 xml:space="preserve">Адресной программы </w:t>
      </w:r>
      <w:r w:rsidRPr="0098000D">
        <w:rPr>
          <w:rFonts w:ascii="Times New Roman" w:hAnsi="Times New Roman"/>
          <w:i/>
          <w:sz w:val="24"/>
          <w:u w:val="single"/>
        </w:rPr>
        <w:t>адаптации объектов социальной инфраструктуры</w:t>
      </w:r>
      <w:r>
        <w:rPr>
          <w:rFonts w:ascii="Times New Roman" w:hAnsi="Times New Roman"/>
          <w:i/>
          <w:sz w:val="24"/>
          <w:u w:val="single"/>
        </w:rPr>
        <w:t xml:space="preserve"> </w:t>
      </w:r>
      <w:r w:rsidRPr="0098000D">
        <w:rPr>
          <w:rFonts w:ascii="Times New Roman" w:hAnsi="Times New Roman"/>
          <w:i/>
          <w:sz w:val="24"/>
          <w:u w:val="single"/>
        </w:rPr>
        <w:t xml:space="preserve">и обеспечения доступности услуг для инвалидов и других маломобильных групп населения </w:t>
      </w:r>
      <w:r>
        <w:rPr>
          <w:rFonts w:ascii="Times New Roman" w:hAnsi="Times New Roman"/>
          <w:i/>
          <w:sz w:val="24"/>
          <w:u w:val="single"/>
        </w:rPr>
        <w:t xml:space="preserve">на территории Алексеевского </w:t>
      </w:r>
      <w:r w:rsidRPr="0098000D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района на 2021 год</w:t>
      </w:r>
      <w:r w:rsidRPr="00AF4294">
        <w:rPr>
          <w:rFonts w:ascii="Times New Roman" w:hAnsi="Times New Roman"/>
          <w:i/>
          <w:sz w:val="24"/>
          <w:u w:val="single"/>
        </w:rPr>
        <w:t>____________</w:t>
      </w:r>
      <w:bookmarkStart w:id="0" w:name="_GoBack"/>
      <w:bookmarkEnd w:id="0"/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ab/>
        <w:t xml:space="preserve">   </w:t>
      </w:r>
      <w:r w:rsidRPr="00D92BDD">
        <w:rPr>
          <w:rFonts w:ascii="Times New Roman" w:hAnsi="Times New Roman"/>
          <w:i/>
          <w:sz w:val="24"/>
        </w:rPr>
        <w:t>(указывается наименование документа: программы, плана)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557BF0" w:rsidRDefault="00EC020A">
      <w:pPr>
        <w:spacing w:after="0" w:line="240" w:lineRule="auto"/>
        <w:jc w:val="both"/>
        <w:rPr>
          <w:rFonts w:ascii="Times New Roman" w:hAnsi="Times New Roman"/>
          <w:spacing w:val="-4"/>
          <w:sz w:val="24"/>
        </w:rPr>
      </w:pPr>
      <w:r w:rsidRPr="00D92BDD">
        <w:rPr>
          <w:rFonts w:ascii="Times New Roman" w:hAnsi="Times New Roman"/>
          <w:sz w:val="24"/>
        </w:rPr>
        <w:t xml:space="preserve">4.3 Ожидаемый результат (по состоянию доступности) после выполнения работ по адаптации: </w:t>
      </w:r>
      <w:r w:rsidRPr="00557BF0">
        <w:rPr>
          <w:rFonts w:ascii="Times New Roman" w:hAnsi="Times New Roman"/>
          <w:i/>
          <w:spacing w:val="-4"/>
          <w:sz w:val="24"/>
          <w:u w:val="single"/>
        </w:rPr>
        <w:t xml:space="preserve">на 1 этапе </w:t>
      </w:r>
      <w:r>
        <w:rPr>
          <w:rFonts w:ascii="Times New Roman" w:hAnsi="Times New Roman"/>
          <w:i/>
          <w:spacing w:val="-4"/>
          <w:sz w:val="24"/>
          <w:u w:val="single"/>
        </w:rPr>
        <w:t>–</w:t>
      </w:r>
      <w:r w:rsidRPr="00557BF0">
        <w:rPr>
          <w:rFonts w:ascii="Times New Roman" w:hAnsi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hAnsi="Times New Roman"/>
          <w:i/>
          <w:spacing w:val="-4"/>
          <w:sz w:val="24"/>
          <w:u w:val="single"/>
        </w:rPr>
        <w:t>ДУ-В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Оценка результата исполнения программы, плана (по состоянию доступности)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ДУВ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 w:rsidRPr="00D92BDD">
        <w:rPr>
          <w:rFonts w:ascii="Times New Roman" w:hAnsi="Times New Roman"/>
          <w:sz w:val="24"/>
        </w:rPr>
        <w:t xml:space="preserve">4.4. Для принятия решения требуется, не требуется </w:t>
      </w:r>
      <w:r w:rsidRPr="00D92BDD">
        <w:rPr>
          <w:rFonts w:ascii="Times New Roman" w:hAnsi="Times New Roman"/>
          <w:i/>
          <w:sz w:val="24"/>
        </w:rPr>
        <w:t>(нужное подчеркнуть):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Согласование ________________________________________________________________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Имеется заключение уполномоченной организации о состоянии доступности объекта (</w:t>
      </w:r>
      <w:r w:rsidRPr="00D92BDD">
        <w:rPr>
          <w:rFonts w:ascii="Times New Roman" w:hAnsi="Times New Roman"/>
          <w:i/>
          <w:sz w:val="24"/>
        </w:rPr>
        <w:t>наименование документа и выдавшей его организации, дата</w:t>
      </w:r>
      <w:r w:rsidRPr="00D92BDD">
        <w:rPr>
          <w:rFonts w:ascii="Times New Roman" w:hAnsi="Times New Roman"/>
          <w:sz w:val="24"/>
        </w:rPr>
        <w:t xml:space="preserve">), прилагается </w:t>
      </w: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________________________________________________________________</w:t>
      </w:r>
    </w:p>
    <w:p w:rsidR="00EC020A" w:rsidRPr="00AB7791" w:rsidRDefault="00EC020A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sz w:val="24"/>
        </w:rPr>
        <w:t>4.5. Информация размещена (обновлена) на Карте доступности субъекта Российской Федерации</w:t>
      </w:r>
      <w:r>
        <w:rPr>
          <w:rFonts w:ascii="Times New Roman" w:hAnsi="Times New Roman"/>
          <w:sz w:val="24"/>
        </w:rPr>
        <w:t>,</w:t>
      </w:r>
      <w:r w:rsidRPr="00D92BDD">
        <w:rPr>
          <w:rFonts w:ascii="Times New Roman" w:hAnsi="Times New Roman"/>
          <w:sz w:val="24"/>
        </w:rPr>
        <w:t xml:space="preserve"> дата </w:t>
      </w:r>
      <w:r w:rsidRPr="00AB7791">
        <w:rPr>
          <w:rFonts w:ascii="Times New Roman" w:hAnsi="Times New Roman"/>
          <w:sz w:val="24"/>
        </w:rPr>
        <w:t>__</w:t>
      </w:r>
      <w:r>
        <w:rPr>
          <w:rFonts w:ascii="Times New Roman" w:hAnsi="Times New Roman"/>
          <w:i/>
          <w:sz w:val="24"/>
          <w:u w:val="single"/>
        </w:rPr>
        <w:t>www.zhit-vmeste.ru___</w:t>
      </w:r>
    </w:p>
    <w:p w:rsidR="00EC020A" w:rsidRPr="00D92BDD" w:rsidRDefault="00EC020A" w:rsidP="00AB7791">
      <w:pPr>
        <w:spacing w:after="0" w:line="240" w:lineRule="auto"/>
        <w:ind w:left="2127" w:hanging="142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i/>
          <w:sz w:val="24"/>
        </w:rPr>
        <w:t>(наименование сайта, портала)</w:t>
      </w:r>
      <w:r w:rsidRPr="00D92BDD">
        <w:rPr>
          <w:rFonts w:ascii="Times New Roman" w:hAnsi="Times New Roman"/>
          <w:b/>
          <w:sz w:val="24"/>
        </w:rPr>
        <w:t xml:space="preserve"> </w:t>
      </w:r>
    </w:p>
    <w:p w:rsidR="00EC020A" w:rsidRPr="00D92BDD" w:rsidRDefault="00EC020A">
      <w:pPr>
        <w:spacing w:after="0" w:line="240" w:lineRule="auto"/>
        <w:ind w:left="2832" w:hanging="2690"/>
        <w:jc w:val="center"/>
        <w:rPr>
          <w:rFonts w:ascii="Times New Roman" w:hAnsi="Times New Roman"/>
          <w:b/>
          <w:sz w:val="24"/>
        </w:rPr>
      </w:pPr>
    </w:p>
    <w:p w:rsidR="00EC020A" w:rsidRPr="00D92BDD" w:rsidRDefault="00EC020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5. Особые отметки</w:t>
      </w:r>
    </w:p>
    <w:p w:rsidR="00EC020A" w:rsidRPr="00D92BDD" w:rsidRDefault="00EC020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Паспорт сформирован на основании:</w:t>
      </w:r>
    </w:p>
    <w:p w:rsidR="00EC020A" w:rsidRPr="00557BF0" w:rsidRDefault="00EC020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1. Анкеты (информации об объекте) от «</w:t>
      </w:r>
      <w:r>
        <w:rPr>
          <w:rFonts w:ascii="Times New Roman" w:hAnsi="Times New Roman"/>
          <w:sz w:val="24"/>
        </w:rPr>
        <w:t xml:space="preserve">      </w:t>
      </w:r>
      <w:r w:rsidRPr="00D92BDD"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 xml:space="preserve">            </w:t>
      </w:r>
      <w:r w:rsidRPr="00D92BDD">
        <w:rPr>
          <w:rFonts w:ascii="Times New Roman" w:hAnsi="Times New Roman"/>
          <w:sz w:val="24"/>
        </w:rPr>
        <w:t xml:space="preserve"> 20</w:t>
      </w:r>
      <w:r>
        <w:rPr>
          <w:rFonts w:ascii="Times New Roman" w:hAnsi="Times New Roman"/>
          <w:sz w:val="24"/>
        </w:rPr>
        <w:t>21</w:t>
      </w:r>
      <w:r w:rsidRPr="00D92BDD">
        <w:rPr>
          <w:rFonts w:ascii="Times New Roman" w:hAnsi="Times New Roman"/>
          <w:sz w:val="24"/>
        </w:rPr>
        <w:t>г.,</w:t>
      </w:r>
    </w:p>
    <w:p w:rsidR="00EC020A" w:rsidRPr="00557BF0" w:rsidRDefault="00EC020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C020A" w:rsidRPr="00D92BDD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2. Акта обследования объекта: № </w:t>
      </w:r>
      <w:r>
        <w:rPr>
          <w:rFonts w:ascii="Times New Roman" w:hAnsi="Times New Roman"/>
          <w:sz w:val="24"/>
        </w:rPr>
        <w:t xml:space="preserve">    </w:t>
      </w:r>
      <w:r w:rsidRPr="00D92BDD">
        <w:rPr>
          <w:rFonts w:ascii="Times New Roman" w:hAnsi="Times New Roman"/>
          <w:sz w:val="24"/>
        </w:rPr>
        <w:t xml:space="preserve"> от «</w:t>
      </w:r>
      <w:r>
        <w:rPr>
          <w:rFonts w:ascii="Times New Roman" w:hAnsi="Times New Roman"/>
          <w:sz w:val="24"/>
        </w:rPr>
        <w:t xml:space="preserve">      </w:t>
      </w:r>
      <w:r w:rsidRPr="00D92BDD">
        <w:rPr>
          <w:rFonts w:ascii="Times New Roman" w:hAnsi="Times New Roman"/>
          <w:sz w:val="24"/>
        </w:rPr>
        <w:t xml:space="preserve">» </w:t>
      </w:r>
      <w:r>
        <w:rPr>
          <w:rFonts w:ascii="Times New Roman" w:hAnsi="Times New Roman"/>
          <w:sz w:val="24"/>
        </w:rPr>
        <w:t xml:space="preserve">             </w:t>
      </w:r>
      <w:r w:rsidRPr="00D92BDD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>21</w:t>
      </w:r>
      <w:r w:rsidRPr="00D92BDD">
        <w:rPr>
          <w:rFonts w:ascii="Times New Roman" w:hAnsi="Times New Roman"/>
          <w:sz w:val="24"/>
        </w:rPr>
        <w:t>г.</w:t>
      </w:r>
    </w:p>
    <w:p w:rsidR="00EC020A" w:rsidRPr="00557BF0" w:rsidRDefault="00EC020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C020A" w:rsidRDefault="00EC020A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3. Решения Комиссии ________________________</w:t>
      </w:r>
      <w:r>
        <w:rPr>
          <w:rFonts w:ascii="Times New Roman" w:hAnsi="Times New Roman"/>
          <w:sz w:val="24"/>
        </w:rPr>
        <w:t xml:space="preserve">__ от «____» ____________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/>
            <w:sz w:val="24"/>
          </w:rPr>
          <w:t>2021</w:t>
        </w:r>
        <w:r w:rsidRPr="00D92BDD">
          <w:rPr>
            <w:rFonts w:ascii="Times New Roman" w:hAnsi="Times New Roman"/>
            <w:sz w:val="24"/>
          </w:rPr>
          <w:t xml:space="preserve"> г</w:t>
        </w:r>
      </w:smartTag>
      <w:r w:rsidRPr="00D92BDD">
        <w:rPr>
          <w:rFonts w:ascii="Times New Roman" w:hAnsi="Times New Roman"/>
          <w:sz w:val="24"/>
        </w:rPr>
        <w:t>.</w:t>
      </w: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rPr>
          <w:rFonts w:ascii="Times New Roman" w:hAnsi="Times New Roman"/>
          <w:sz w:val="24"/>
        </w:rPr>
      </w:pPr>
    </w:p>
    <w:p w:rsidR="00EC020A" w:rsidRDefault="00EC020A" w:rsidP="00610C25">
      <w:pPr>
        <w:rPr>
          <w:rFonts w:ascii="Times New Roman" w:hAnsi="Times New Roman"/>
          <w:sz w:val="24"/>
        </w:rPr>
      </w:pPr>
    </w:p>
    <w:p w:rsidR="00EC020A" w:rsidRDefault="00EC020A" w:rsidP="00610C25">
      <w:pPr>
        <w:jc w:val="center"/>
        <w:rPr>
          <w:rFonts w:ascii="Times New Roman" w:hAnsi="Times New Roman"/>
          <w:sz w:val="24"/>
        </w:rPr>
      </w:pPr>
    </w:p>
    <w:p w:rsidR="00EC020A" w:rsidRDefault="00EC020A" w:rsidP="00610C25">
      <w:pPr>
        <w:jc w:val="center"/>
        <w:rPr>
          <w:rFonts w:ascii="Times New Roman" w:hAnsi="Times New Roman"/>
          <w:sz w:val="24"/>
        </w:rPr>
      </w:pPr>
    </w:p>
    <w:p w:rsidR="00EC020A" w:rsidRDefault="00EC020A" w:rsidP="00610C25">
      <w:pPr>
        <w:jc w:val="center"/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УТВЕРЖДАЮ</w:t>
      </w:r>
    </w:p>
    <w:p w:rsidR="00EC020A" w:rsidRPr="00610C25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Директор МБУ ДО «СЮН»</w:t>
      </w:r>
    </w:p>
    <w:p w:rsidR="00EC020A" w:rsidRPr="00610C25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610C25">
        <w:rPr>
          <w:rFonts w:ascii="Times New Roman" w:hAnsi="Times New Roman"/>
          <w:i/>
          <w:sz w:val="24"/>
          <w:szCs w:val="24"/>
          <w:u w:val="single"/>
        </w:rPr>
        <w:t>_____________ _</w:t>
      </w:r>
      <w:r>
        <w:rPr>
          <w:rFonts w:ascii="Times New Roman" w:hAnsi="Times New Roman"/>
          <w:i/>
          <w:sz w:val="24"/>
          <w:szCs w:val="24"/>
          <w:u w:val="single"/>
        </w:rPr>
        <w:t>Ткач А.П.</w:t>
      </w:r>
      <w:r w:rsidRPr="00610C25">
        <w:rPr>
          <w:rFonts w:ascii="Times New Roman" w:hAnsi="Times New Roman"/>
          <w:i/>
          <w:sz w:val="24"/>
          <w:szCs w:val="24"/>
          <w:u w:val="single"/>
        </w:rPr>
        <w:t>.</w:t>
      </w:r>
    </w:p>
    <w:p w:rsidR="00EC020A" w:rsidRPr="00610C25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«</w:t>
      </w:r>
      <w:r w:rsidRPr="00610C25">
        <w:rPr>
          <w:rFonts w:ascii="Times New Roman" w:hAnsi="Times New Roman"/>
          <w:i/>
          <w:sz w:val="24"/>
          <w:szCs w:val="24"/>
          <w:u w:val="single"/>
        </w:rPr>
        <w:t xml:space="preserve">         </w:t>
      </w:r>
      <w:r w:rsidRPr="00610C25">
        <w:rPr>
          <w:rFonts w:ascii="Times New Roman" w:hAnsi="Times New Roman"/>
          <w:sz w:val="24"/>
          <w:szCs w:val="24"/>
        </w:rPr>
        <w:t xml:space="preserve">» </w:t>
      </w:r>
      <w:r w:rsidRPr="00610C25">
        <w:rPr>
          <w:rFonts w:ascii="Times New Roman" w:hAnsi="Times New Roman"/>
          <w:i/>
          <w:sz w:val="24"/>
          <w:szCs w:val="24"/>
          <w:u w:val="single"/>
        </w:rPr>
        <w:t xml:space="preserve">                </w:t>
      </w:r>
      <w:r w:rsidRPr="00610C25">
        <w:rPr>
          <w:rFonts w:ascii="Times New Roman" w:hAnsi="Times New Roman"/>
          <w:sz w:val="24"/>
          <w:szCs w:val="24"/>
        </w:rPr>
        <w:t xml:space="preserve"> </w:t>
      </w:r>
      <w:r w:rsidRPr="00610C25">
        <w:rPr>
          <w:rFonts w:ascii="Times New Roman" w:hAnsi="Times New Roman"/>
          <w:i/>
          <w:sz w:val="24"/>
          <w:szCs w:val="24"/>
          <w:u w:val="single"/>
        </w:rPr>
        <w:t>20</w:t>
      </w:r>
      <w:r>
        <w:rPr>
          <w:rFonts w:ascii="Times New Roman" w:hAnsi="Times New Roman"/>
          <w:i/>
          <w:sz w:val="24"/>
          <w:szCs w:val="24"/>
          <w:u w:val="single"/>
        </w:rPr>
        <w:t>21</w:t>
      </w:r>
      <w:r w:rsidRPr="00610C25">
        <w:rPr>
          <w:rFonts w:ascii="Times New Roman" w:hAnsi="Times New Roman"/>
          <w:sz w:val="24"/>
          <w:szCs w:val="24"/>
        </w:rPr>
        <w:t>г.</w:t>
      </w:r>
    </w:p>
    <w:p w:rsidR="00EC020A" w:rsidRPr="00610C25" w:rsidRDefault="00EC020A" w:rsidP="00610C25">
      <w:pPr>
        <w:spacing w:after="0" w:line="240" w:lineRule="auto"/>
        <w:ind w:left="6946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 xml:space="preserve">(информация об объекте социальной инфраструктуры) </w:t>
      </w: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>К ПАСПОРТУ ДОСТУПНОСТИ ОСИ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 xml:space="preserve">1.1. Наименование (вид) объекта: </w:t>
      </w:r>
      <w:r w:rsidRPr="00610C25">
        <w:rPr>
          <w:rFonts w:ascii="Times New Roman" w:hAnsi="Times New Roman"/>
          <w:i/>
          <w:sz w:val="24"/>
          <w:szCs w:val="24"/>
          <w:u w:val="single"/>
        </w:rPr>
        <w:t>учреждение дополнительного образования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1.2. Адрес объекта: 309850, Белгородская область, г. Алексеевка, ул. Ремесленников, 6А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- отдельно стоящее здание: 2 этажа, 178,9 кв.м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- часть здания: 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- наличие прилегающего земельного участка (</w:t>
      </w:r>
      <w:r w:rsidRPr="00610C25">
        <w:rPr>
          <w:rFonts w:ascii="Times New Roman" w:hAnsi="Times New Roman"/>
          <w:i/>
          <w:sz w:val="24"/>
          <w:u w:val="single"/>
        </w:rPr>
        <w:t>да</w:t>
      </w:r>
      <w:r w:rsidRPr="00610C25">
        <w:rPr>
          <w:rFonts w:ascii="Times New Roman" w:hAnsi="Times New Roman"/>
          <w:sz w:val="24"/>
        </w:rPr>
        <w:t xml:space="preserve">, нет); </w:t>
      </w:r>
      <w:r w:rsidRPr="00610C25">
        <w:rPr>
          <w:rFonts w:ascii="Times New Roman" w:hAnsi="Times New Roman"/>
          <w:i/>
          <w:sz w:val="24"/>
          <w:u w:val="single"/>
        </w:rPr>
        <w:t>да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1.4. Год постройки здания: </w:t>
      </w:r>
      <w:r w:rsidRPr="00610C25">
        <w:rPr>
          <w:rFonts w:ascii="Times New Roman" w:hAnsi="Times New Roman"/>
          <w:i/>
          <w:sz w:val="24"/>
          <w:u w:val="single"/>
        </w:rPr>
        <w:t>1967</w:t>
      </w:r>
      <w:r w:rsidRPr="00610C25">
        <w:rPr>
          <w:rFonts w:ascii="Times New Roman" w:hAnsi="Times New Roman"/>
          <w:sz w:val="24"/>
        </w:rPr>
        <w:t xml:space="preserve">, последнего текущего ремонта: </w:t>
      </w:r>
      <w:r w:rsidRPr="00610C25">
        <w:rPr>
          <w:rFonts w:ascii="Times New Roman" w:hAnsi="Times New Roman"/>
          <w:i/>
          <w:sz w:val="24"/>
          <w:u w:val="single"/>
        </w:rPr>
        <w:t>_____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i/>
          <w:sz w:val="24"/>
        </w:rPr>
      </w:pPr>
      <w:r w:rsidRPr="00610C25">
        <w:rPr>
          <w:rFonts w:ascii="Times New Roman" w:hAnsi="Times New Roman"/>
          <w:sz w:val="24"/>
        </w:rPr>
        <w:t xml:space="preserve">1.5. Дата предстоящих плановых ремонтных работ: </w:t>
      </w:r>
      <w:r w:rsidRPr="00610C25">
        <w:rPr>
          <w:rFonts w:ascii="Times New Roman" w:hAnsi="Times New Roman"/>
          <w:i/>
          <w:sz w:val="24"/>
        </w:rPr>
        <w:t xml:space="preserve">текущего </w:t>
      </w:r>
      <w:r w:rsidRPr="00610C25">
        <w:rPr>
          <w:rFonts w:ascii="Times New Roman" w:hAnsi="Times New Roman"/>
          <w:i/>
          <w:sz w:val="24"/>
          <w:u w:val="single"/>
        </w:rPr>
        <w:t>20</w:t>
      </w:r>
      <w:r>
        <w:rPr>
          <w:rFonts w:ascii="Times New Roman" w:hAnsi="Times New Roman"/>
          <w:i/>
          <w:sz w:val="24"/>
          <w:u w:val="single"/>
        </w:rPr>
        <w:t>21</w:t>
      </w:r>
      <w:r w:rsidRPr="00610C25">
        <w:rPr>
          <w:rFonts w:ascii="Times New Roman" w:hAnsi="Times New Roman"/>
          <w:i/>
          <w:sz w:val="24"/>
        </w:rPr>
        <w:t xml:space="preserve">, капитального </w:t>
      </w:r>
      <w:r w:rsidRPr="00610C25">
        <w:rPr>
          <w:rFonts w:ascii="Times New Roman" w:hAnsi="Times New Roman"/>
          <w:i/>
          <w:sz w:val="24"/>
          <w:u w:val="single"/>
        </w:rPr>
        <w:t>__-___</w:t>
      </w: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сведения об организации, расположенной на объекте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i/>
          <w:sz w:val="24"/>
          <w:u w:val="single"/>
        </w:rPr>
      </w:pPr>
      <w:r w:rsidRPr="00610C25">
        <w:rPr>
          <w:rFonts w:ascii="Times New Roman" w:hAnsi="Times New Roman"/>
          <w:sz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Pr="00610C25">
        <w:rPr>
          <w:rFonts w:ascii="Times New Roman" w:hAnsi="Times New Roman"/>
          <w:sz w:val="24"/>
          <w:szCs w:val="24"/>
          <w:u w:val="single"/>
        </w:rPr>
        <w:t xml:space="preserve">Муниципальное бюджетное учреждение дополнительного образования «Станция юных натуралистов» </w:t>
      </w:r>
      <w:r>
        <w:rPr>
          <w:rFonts w:ascii="Times New Roman" w:hAnsi="Times New Roman"/>
          <w:sz w:val="24"/>
          <w:szCs w:val="24"/>
          <w:u w:val="single"/>
        </w:rPr>
        <w:t>Алексеевского городского округа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1.7. Юридический адрес организации (учреждения): </w:t>
      </w:r>
      <w:r w:rsidRPr="00610C25">
        <w:rPr>
          <w:rFonts w:ascii="Times New Roman" w:hAnsi="Times New Roman"/>
          <w:sz w:val="24"/>
          <w:szCs w:val="24"/>
        </w:rPr>
        <w:t>309850, Белгородская область, г.Алексеевка, ул. Ремесленников, 6А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1.8. Основание для пользования объектом (</w:t>
      </w:r>
      <w:r w:rsidRPr="00610C25">
        <w:rPr>
          <w:rFonts w:ascii="Times New Roman" w:hAnsi="Times New Roman"/>
          <w:i/>
          <w:sz w:val="24"/>
          <w:u w:val="single"/>
        </w:rPr>
        <w:t>оперативное управление</w:t>
      </w:r>
      <w:r w:rsidRPr="00610C25">
        <w:rPr>
          <w:rFonts w:ascii="Times New Roman" w:hAnsi="Times New Roman"/>
          <w:sz w:val="24"/>
        </w:rPr>
        <w:t>, аренда, собственность)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1.9. Форма собственности (</w:t>
      </w:r>
      <w:r w:rsidRPr="00610C25">
        <w:rPr>
          <w:rFonts w:ascii="Times New Roman" w:hAnsi="Times New Roman"/>
          <w:i/>
          <w:sz w:val="24"/>
          <w:u w:val="single"/>
        </w:rPr>
        <w:t>государственная</w:t>
      </w:r>
      <w:r w:rsidRPr="00610C25">
        <w:rPr>
          <w:rFonts w:ascii="Times New Roman" w:hAnsi="Times New Roman"/>
          <w:sz w:val="24"/>
        </w:rPr>
        <w:t xml:space="preserve">, негосударственная) 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1.10. Территориальная принадлежность (федеральная,</w:t>
      </w:r>
      <w:r w:rsidRPr="00610C25">
        <w:rPr>
          <w:rFonts w:ascii="Times New Roman" w:hAnsi="Times New Roman"/>
          <w:i/>
          <w:sz w:val="24"/>
        </w:rPr>
        <w:t xml:space="preserve"> </w:t>
      </w:r>
      <w:r w:rsidRPr="00610C25">
        <w:rPr>
          <w:rFonts w:ascii="Times New Roman" w:hAnsi="Times New Roman"/>
          <w:sz w:val="24"/>
        </w:rPr>
        <w:t>региональная</w:t>
      </w:r>
      <w:r w:rsidRPr="00610C25">
        <w:rPr>
          <w:rFonts w:ascii="Times New Roman" w:hAnsi="Times New Roman"/>
          <w:i/>
          <w:sz w:val="24"/>
        </w:rPr>
        <w:t xml:space="preserve">, </w:t>
      </w:r>
      <w:r w:rsidRPr="00610C25">
        <w:rPr>
          <w:rFonts w:ascii="Times New Roman" w:hAnsi="Times New Roman"/>
          <w:i/>
          <w:sz w:val="24"/>
          <w:u w:val="single"/>
        </w:rPr>
        <w:t>муниципальная</w:t>
      </w:r>
      <w:r w:rsidRPr="00610C25">
        <w:rPr>
          <w:rFonts w:ascii="Times New Roman" w:hAnsi="Times New Roman"/>
          <w:sz w:val="24"/>
        </w:rPr>
        <w:t>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1.11. Вышестоящая организация (</w:t>
      </w:r>
      <w:r w:rsidRPr="00610C25">
        <w:rPr>
          <w:rFonts w:ascii="Times New Roman" w:hAnsi="Times New Roman"/>
          <w:i/>
          <w:sz w:val="24"/>
        </w:rPr>
        <w:t>наименовани</w:t>
      </w:r>
      <w:r w:rsidRPr="00610C25">
        <w:rPr>
          <w:rFonts w:ascii="Times New Roman" w:hAnsi="Times New Roman"/>
          <w:sz w:val="24"/>
        </w:rPr>
        <w:t xml:space="preserve">е): </w:t>
      </w:r>
      <w:r w:rsidRPr="00610C25">
        <w:rPr>
          <w:rFonts w:ascii="Times New Roman" w:hAnsi="Times New Roman"/>
          <w:sz w:val="24"/>
          <w:szCs w:val="24"/>
        </w:rPr>
        <w:t xml:space="preserve">Управление образования администрации </w:t>
      </w:r>
      <w:r>
        <w:rPr>
          <w:rFonts w:ascii="Times New Roman" w:hAnsi="Times New Roman"/>
          <w:sz w:val="24"/>
          <w:szCs w:val="24"/>
        </w:rPr>
        <w:t>Алексеевского городского округа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</w:rPr>
        <w:t xml:space="preserve">1.12. Адрес вышестоящей организации, другие координаты: </w:t>
      </w:r>
      <w:r w:rsidRPr="00610C25">
        <w:rPr>
          <w:rFonts w:ascii="Times New Roman" w:hAnsi="Times New Roman"/>
          <w:sz w:val="24"/>
          <w:szCs w:val="24"/>
        </w:rPr>
        <w:t>309850, Белгородская область, г.Алексеевка, 2 пер. Мостовой, 4.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 xml:space="preserve">2.1 Сфера деятельности (здравоохранение, </w:t>
      </w:r>
      <w:r w:rsidRPr="00610C25">
        <w:rPr>
          <w:rFonts w:ascii="Times New Roman" w:hAnsi="Times New Roman"/>
          <w:sz w:val="24"/>
          <w:szCs w:val="24"/>
          <w:u w:val="single"/>
        </w:rPr>
        <w:t>образование,</w:t>
      </w:r>
      <w:r w:rsidRPr="00610C25">
        <w:rPr>
          <w:rFonts w:ascii="Times New Roman" w:hAnsi="Times New Roman"/>
          <w:sz w:val="24"/>
          <w:szCs w:val="24"/>
        </w:rPr>
        <w:t xml:space="preserve"> </w:t>
      </w:r>
      <w:r w:rsidRPr="00610C25">
        <w:rPr>
          <w:rFonts w:ascii="Times New Roman" w:hAnsi="Times New Roman"/>
          <w:i/>
          <w:sz w:val="24"/>
          <w:szCs w:val="24"/>
        </w:rPr>
        <w:t>социальная защита</w:t>
      </w:r>
      <w:r w:rsidRPr="00610C25">
        <w:rPr>
          <w:rFonts w:ascii="Times New Roman" w:hAnsi="Times New Roman"/>
          <w:sz w:val="24"/>
          <w:szCs w:val="24"/>
        </w:rPr>
        <w:t>, физическая культура и спорт, культура, связь и информация, транспорт, жилой фонд, потребительский рынок и сфера услуг, другое ______________________________________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2.2 Виды оказываемых услуг: </w:t>
      </w:r>
      <w:r w:rsidRPr="00610C25">
        <w:rPr>
          <w:rFonts w:ascii="Times New Roman" w:hAnsi="Times New Roman"/>
          <w:i/>
          <w:sz w:val="24"/>
          <w:u w:val="single"/>
        </w:rPr>
        <w:t>оказание образовательных услуг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2.3 Форма оказания услуг: (</w:t>
      </w:r>
      <w:r w:rsidRPr="00610C25">
        <w:rPr>
          <w:rFonts w:ascii="Times New Roman" w:hAnsi="Times New Roman"/>
          <w:i/>
          <w:sz w:val="24"/>
          <w:u w:val="single"/>
        </w:rPr>
        <w:t xml:space="preserve">на объекте ( на базе общеобразовательных учреждений города и района, </w:t>
      </w:r>
      <w:r w:rsidRPr="00610C25">
        <w:rPr>
          <w:rFonts w:ascii="Times New Roman" w:hAnsi="Times New Roman"/>
          <w:sz w:val="24"/>
        </w:rPr>
        <w:t xml:space="preserve"> на дому, дистанционно) 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2.4 Категории обслуживаемого населения по возрасту: (</w:t>
      </w:r>
      <w:r w:rsidRPr="00610C25">
        <w:rPr>
          <w:rFonts w:ascii="Times New Roman" w:hAnsi="Times New Roman"/>
          <w:i/>
          <w:sz w:val="24"/>
          <w:u w:val="single"/>
        </w:rPr>
        <w:t>дети,</w:t>
      </w:r>
      <w:r w:rsidRPr="00610C25">
        <w:rPr>
          <w:rFonts w:ascii="Times New Roman" w:hAnsi="Times New Roman"/>
          <w:sz w:val="24"/>
        </w:rPr>
        <w:t xml:space="preserve"> взрослые трудоспособного возраста, пожилые; все возрастные категории)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i/>
          <w:sz w:val="24"/>
        </w:rPr>
      </w:pPr>
      <w:r w:rsidRPr="00610C25">
        <w:rPr>
          <w:rFonts w:ascii="Times New Roman" w:hAnsi="Times New Roman"/>
          <w:sz w:val="24"/>
        </w:rPr>
        <w:t xml:space="preserve">2.5 Категории обслуживаемых инвалидов: </w:t>
      </w:r>
      <w:r w:rsidRPr="00610C25">
        <w:rPr>
          <w:rFonts w:ascii="Times New Roman" w:hAnsi="Times New Roman"/>
          <w:i/>
          <w:sz w:val="24"/>
          <w:u w:val="single"/>
        </w:rPr>
        <w:t>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развития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i/>
          <w:sz w:val="24"/>
        </w:rPr>
      </w:pPr>
      <w:r w:rsidRPr="00610C25">
        <w:rPr>
          <w:rFonts w:ascii="Times New Roman" w:hAnsi="Times New Roman"/>
          <w:sz w:val="24"/>
        </w:rPr>
        <w:t xml:space="preserve">2.6 Плановая мощность: посещаемость (количество обслуживаемых в день), вместимость, пропускная способность: </w:t>
      </w:r>
      <w:r w:rsidRPr="00610C25">
        <w:rPr>
          <w:rFonts w:ascii="Times New Roman" w:hAnsi="Times New Roman"/>
          <w:sz w:val="24"/>
          <w:u w:val="single"/>
        </w:rPr>
        <w:t>750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2.7 Участие в исполнении ИПР инвалида, ребенка-инвалида (</w:t>
      </w:r>
      <w:r w:rsidRPr="00610C25">
        <w:rPr>
          <w:rFonts w:ascii="Times New Roman" w:hAnsi="Times New Roman"/>
          <w:i/>
          <w:sz w:val="24"/>
          <w:u w:val="single"/>
        </w:rPr>
        <w:t>да</w:t>
      </w:r>
      <w:r w:rsidRPr="00610C25">
        <w:rPr>
          <w:rFonts w:ascii="Times New Roman" w:hAnsi="Times New Roman"/>
          <w:sz w:val="24"/>
        </w:rPr>
        <w:t xml:space="preserve">, нет) </w:t>
      </w: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 xml:space="preserve">3. Состояние доступности объекта для инвалидов </w:t>
      </w: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>и других маломобильных групп населения (МГН)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b/>
          <w:sz w:val="24"/>
        </w:rPr>
        <w:t>3.1. Путь следования к объекту пассажирским транспортом</w:t>
      </w:r>
      <w:r w:rsidRPr="00610C25">
        <w:rPr>
          <w:rFonts w:ascii="Times New Roman" w:hAnsi="Times New Roman"/>
          <w:sz w:val="24"/>
        </w:rPr>
        <w:t xml:space="preserve"> 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(описать маршрут движения с использованием пассажирского транспорта)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Автостанция (автобус маршрутом Вокзал – остановка Гастроном).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наличие адаптированного пассажирского транспорта к объекту: </w:t>
      </w:r>
      <w:r w:rsidRPr="00610C25">
        <w:rPr>
          <w:rFonts w:ascii="Times New Roman" w:hAnsi="Times New Roman"/>
          <w:i/>
          <w:sz w:val="24"/>
          <w:u w:val="single"/>
        </w:rPr>
        <w:t>нет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b/>
          <w:sz w:val="24"/>
        </w:rPr>
      </w:pPr>
      <w:r w:rsidRPr="00610C25">
        <w:rPr>
          <w:rFonts w:ascii="Times New Roman" w:hAnsi="Times New Roman"/>
          <w:b/>
          <w:sz w:val="24"/>
        </w:rPr>
        <w:t>3.2. Путь к объекту от ближайшей остановки пассажирского транспорта: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3.2.1 расстояние до объекта от остановки транспорта </w:t>
      </w:r>
      <w:r w:rsidRPr="00610C25">
        <w:rPr>
          <w:rFonts w:ascii="Times New Roman" w:hAnsi="Times New Roman"/>
          <w:i/>
          <w:sz w:val="24"/>
          <w:u w:val="single"/>
        </w:rPr>
        <w:t>500</w:t>
      </w:r>
      <w:r w:rsidRPr="00610C25">
        <w:rPr>
          <w:rFonts w:ascii="Times New Roman" w:hAnsi="Times New Roman"/>
          <w:sz w:val="24"/>
        </w:rPr>
        <w:t xml:space="preserve"> м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3.2.2 время движения (пешком) </w:t>
      </w:r>
      <w:r w:rsidRPr="00610C25">
        <w:rPr>
          <w:rFonts w:ascii="Times New Roman" w:hAnsi="Times New Roman"/>
          <w:i/>
          <w:sz w:val="24"/>
          <w:u w:val="single"/>
        </w:rPr>
        <w:t>5</w:t>
      </w:r>
      <w:r w:rsidRPr="00610C25">
        <w:rPr>
          <w:rFonts w:ascii="Times New Roman" w:hAnsi="Times New Roman"/>
          <w:sz w:val="24"/>
        </w:rPr>
        <w:t xml:space="preserve"> мин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>3.2.3 наличие выделенного от проезжей части пешеходного пути (</w:t>
      </w:r>
      <w:r w:rsidRPr="00610C25">
        <w:rPr>
          <w:rFonts w:ascii="Times New Roman" w:hAnsi="Times New Roman"/>
          <w:i/>
          <w:sz w:val="24"/>
          <w:u w:val="single"/>
        </w:rPr>
        <w:t>да</w:t>
      </w:r>
      <w:r w:rsidRPr="00610C25">
        <w:rPr>
          <w:rFonts w:ascii="Times New Roman" w:hAnsi="Times New Roman"/>
          <w:i/>
          <w:sz w:val="24"/>
        </w:rPr>
        <w:t>, нет</w:t>
      </w:r>
      <w:r w:rsidRPr="00610C25">
        <w:rPr>
          <w:rFonts w:ascii="Times New Roman" w:hAnsi="Times New Roman"/>
          <w:sz w:val="24"/>
        </w:rPr>
        <w:t>),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3.2.4 Перекрестки: </w:t>
      </w:r>
      <w:r w:rsidRPr="00610C25">
        <w:rPr>
          <w:rFonts w:ascii="Times New Roman" w:hAnsi="Times New Roman"/>
          <w:i/>
          <w:sz w:val="24"/>
        </w:rPr>
        <w:t xml:space="preserve">нерегулируемые; регулируемые, со звуковой сигнализацией, таймером; </w:t>
      </w:r>
      <w:r w:rsidRPr="00610C25">
        <w:rPr>
          <w:rFonts w:ascii="Times New Roman" w:hAnsi="Times New Roman"/>
          <w:i/>
          <w:sz w:val="24"/>
          <w:u w:val="single"/>
        </w:rPr>
        <w:t>да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3.2.5 Информация на пути следования к объекту: </w:t>
      </w:r>
      <w:r w:rsidRPr="00610C25">
        <w:rPr>
          <w:rFonts w:ascii="Times New Roman" w:hAnsi="Times New Roman"/>
          <w:i/>
          <w:sz w:val="24"/>
        </w:rPr>
        <w:t xml:space="preserve">акустическая, тактильная (нет), визуальная </w:t>
      </w:r>
      <w:r w:rsidRPr="00610C25">
        <w:rPr>
          <w:rFonts w:ascii="Times New Roman" w:hAnsi="Times New Roman"/>
          <w:i/>
          <w:sz w:val="24"/>
          <w:u w:val="single"/>
        </w:rPr>
        <w:t>да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  <w:r w:rsidRPr="00610C25">
        <w:rPr>
          <w:rFonts w:ascii="Times New Roman" w:hAnsi="Times New Roman"/>
          <w:sz w:val="24"/>
        </w:rPr>
        <w:t xml:space="preserve">3.2.6 Перепады высоты на пути: </w:t>
      </w:r>
      <w:r w:rsidRPr="00610C25">
        <w:rPr>
          <w:rFonts w:ascii="Times New Roman" w:hAnsi="Times New Roman"/>
          <w:i/>
          <w:sz w:val="24"/>
          <w:u w:val="single"/>
        </w:rPr>
        <w:t>есть</w:t>
      </w:r>
      <w:r w:rsidRPr="00610C25">
        <w:rPr>
          <w:rFonts w:ascii="Times New Roman" w:hAnsi="Times New Roman"/>
          <w:i/>
          <w:sz w:val="24"/>
        </w:rPr>
        <w:t>, нет</w:t>
      </w:r>
      <w:r w:rsidRPr="00610C25">
        <w:rPr>
          <w:rFonts w:ascii="Times New Roman" w:hAnsi="Times New Roman"/>
          <w:sz w:val="24"/>
        </w:rPr>
        <w:t xml:space="preserve"> (тротуарные съезды)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>3.3 Вариант организации доступности ОСИ</w:t>
      </w:r>
      <w:r w:rsidRPr="00610C25">
        <w:rPr>
          <w:rFonts w:ascii="Times New Roman" w:hAnsi="Times New Roman"/>
          <w:sz w:val="24"/>
          <w:szCs w:val="24"/>
        </w:rPr>
        <w:t xml:space="preserve"> (формы обслуживания)* с учетом СП 35-101-2001</w:t>
      </w: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EC020A" w:rsidRPr="00610C25" w:rsidTr="0027333B">
        <w:trPr>
          <w:trHeight w:val="517"/>
          <w:jc w:val="center"/>
        </w:trPr>
        <w:tc>
          <w:tcPr>
            <w:tcW w:w="674" w:type="dxa"/>
          </w:tcPr>
          <w:p w:rsidR="00EC020A" w:rsidRPr="00610C25" w:rsidRDefault="00EC020A" w:rsidP="00610C25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C020A" w:rsidRPr="00610C25" w:rsidRDefault="00EC020A" w:rsidP="00610C25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Категория инвалидов</w:t>
            </w:r>
          </w:p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EC020A" w:rsidRPr="00610C25" w:rsidTr="0027333B">
        <w:trPr>
          <w:trHeight w:val="382"/>
          <w:jc w:val="center"/>
        </w:trPr>
        <w:tc>
          <w:tcPr>
            <w:tcW w:w="674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610C25" w:rsidTr="0027333B">
        <w:trPr>
          <w:jc w:val="center"/>
        </w:trPr>
        <w:tc>
          <w:tcPr>
            <w:tcW w:w="9322" w:type="dxa"/>
            <w:gridSpan w:val="3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727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</w:tr>
      <w:tr w:rsidR="00EC020A" w:rsidRPr="00610C25" w:rsidTr="0027333B">
        <w:trPr>
          <w:jc w:val="center"/>
        </w:trPr>
        <w:tc>
          <w:tcPr>
            <w:tcW w:w="674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610C25" w:rsidTr="0027333B">
        <w:trPr>
          <w:trHeight w:val="253"/>
          <w:jc w:val="center"/>
        </w:trPr>
        <w:tc>
          <w:tcPr>
            <w:tcW w:w="674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610C25" w:rsidTr="0027333B">
        <w:trPr>
          <w:jc w:val="center"/>
        </w:trPr>
        <w:tc>
          <w:tcPr>
            <w:tcW w:w="674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610C25" w:rsidTr="0027333B">
        <w:trPr>
          <w:jc w:val="center"/>
        </w:trPr>
        <w:tc>
          <w:tcPr>
            <w:tcW w:w="674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  <w:tr w:rsidR="00EC020A" w:rsidRPr="00610C25" w:rsidTr="0027333B">
        <w:trPr>
          <w:jc w:val="center"/>
        </w:trPr>
        <w:tc>
          <w:tcPr>
            <w:tcW w:w="674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</w:tbl>
    <w:p w:rsidR="00EC020A" w:rsidRPr="00610C25" w:rsidRDefault="00EC020A" w:rsidP="00610C2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* - указывается один из вариантов: «А», «Б», «ДУ», «ВНД»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610C25">
        <w:rPr>
          <w:rFonts w:ascii="Times New Roman" w:hAnsi="Times New Roman"/>
          <w:sz w:val="24"/>
          <w:szCs w:val="24"/>
        </w:rPr>
        <w:t xml:space="preserve"> (предложения по адаптации основных структурных элементов объекта)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5812"/>
        <w:gridCol w:w="2835"/>
      </w:tblGrid>
      <w:tr w:rsidR="00EC020A" w:rsidRPr="00610C25" w:rsidTr="0027333B">
        <w:trPr>
          <w:trHeight w:val="817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 xml:space="preserve">тек. ремонт 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ТСР, текущий ремонт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Текущий ремонт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Текущий ремонт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Текущий ремонт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ТСР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ТСР</w:t>
            </w:r>
          </w:p>
        </w:tc>
      </w:tr>
      <w:tr w:rsidR="00EC020A" w:rsidRPr="00610C25" w:rsidTr="0027333B">
        <w:trPr>
          <w:trHeight w:val="276"/>
        </w:trPr>
        <w:tc>
          <w:tcPr>
            <w:tcW w:w="709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610C25">
              <w:rPr>
                <w:rFonts w:ascii="Times New Roman" w:hAnsi="Times New Roman"/>
                <w:sz w:val="24"/>
                <w:szCs w:val="24"/>
              </w:rPr>
              <w:t>Все зоны и участки</w:t>
            </w:r>
          </w:p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EC020A" w:rsidRPr="00610C25" w:rsidRDefault="00EC020A" w:rsidP="00610C25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 w:rsidRPr="00610C25">
              <w:rPr>
                <w:rFonts w:ascii="Times New Roman" w:hAnsi="Times New Roman"/>
                <w:i/>
                <w:sz w:val="24"/>
                <w:szCs w:val="24"/>
              </w:rPr>
              <w:t>ТСР, тек. ремонт</w:t>
            </w:r>
          </w:p>
        </w:tc>
      </w:tr>
    </w:tbl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610C25">
        <w:rPr>
          <w:rFonts w:ascii="Times New Roman" w:hAnsi="Times New Roman"/>
          <w:b/>
          <w:sz w:val="24"/>
          <w:szCs w:val="24"/>
        </w:rPr>
        <w:t xml:space="preserve">Размещение информации на Карте доступности субъекта Российской Федерации согласовано: __________ </w:t>
      </w:r>
      <w:r>
        <w:rPr>
          <w:rFonts w:ascii="Times New Roman" w:hAnsi="Times New Roman"/>
          <w:b/>
          <w:i/>
          <w:sz w:val="24"/>
          <w:szCs w:val="24"/>
          <w:u w:val="single"/>
        </w:rPr>
        <w:t>Ткач Анна Петровна</w:t>
      </w:r>
      <w:r w:rsidRPr="00610C25">
        <w:rPr>
          <w:rFonts w:ascii="Times New Roman" w:hAnsi="Times New Roman"/>
          <w:b/>
          <w:i/>
          <w:sz w:val="24"/>
          <w:szCs w:val="24"/>
          <w:u w:val="single"/>
        </w:rPr>
        <w:t>, директор, 8 (47234) 3-52-54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5">
        <w:rPr>
          <w:rFonts w:ascii="Times New Roman" w:hAnsi="Times New Roman"/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EC020A" w:rsidRPr="00610C25" w:rsidRDefault="00EC020A" w:rsidP="00610C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Pr="00610C25" w:rsidRDefault="00EC020A" w:rsidP="00610C25">
      <w:pPr>
        <w:spacing w:after="0" w:line="240" w:lineRule="auto"/>
        <w:jc w:val="center"/>
        <w:rPr>
          <w:rFonts w:ascii="Times New Roman" w:hAnsi="Times New Roman"/>
        </w:rPr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Pr="00D92BDD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УТВЕРЖДАЮ</w:t>
      </w:r>
    </w:p>
    <w:p w:rsidR="00EC020A" w:rsidRPr="00D92BDD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Директор</w:t>
      </w:r>
      <w:r w:rsidRPr="00D92B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МБУ ДО «СЮН»</w:t>
      </w:r>
    </w:p>
    <w:p w:rsidR="00EC020A" w:rsidRPr="00D92BDD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Ткач А.П.</w:t>
      </w:r>
    </w:p>
    <w:p w:rsidR="00EC020A" w:rsidRPr="00D92BDD" w:rsidRDefault="00EC020A" w:rsidP="00610C25">
      <w:pPr>
        <w:spacing w:after="0" w:line="240" w:lineRule="auto"/>
        <w:ind w:left="5103"/>
        <w:jc w:val="center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___</w:t>
      </w:r>
      <w:r w:rsidRPr="00D92BDD"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________</w:t>
      </w:r>
      <w:r w:rsidRPr="00D92BDD">
        <w:rPr>
          <w:rFonts w:ascii="Times New Roman" w:hAnsi="Times New Roman"/>
          <w:i/>
          <w:sz w:val="24"/>
          <w:u w:val="single"/>
        </w:rPr>
        <w:t>20</w:t>
      </w:r>
      <w:r>
        <w:rPr>
          <w:rFonts w:ascii="Times New Roman" w:hAnsi="Times New Roman"/>
          <w:i/>
          <w:sz w:val="24"/>
          <w:u w:val="single"/>
        </w:rPr>
        <w:t xml:space="preserve">21 </w:t>
      </w:r>
      <w:r w:rsidRPr="00D92BDD">
        <w:rPr>
          <w:rFonts w:ascii="Times New Roman" w:hAnsi="Times New Roman"/>
          <w:sz w:val="24"/>
        </w:rPr>
        <w:t>г.</w:t>
      </w:r>
    </w:p>
    <w:p w:rsidR="00EC020A" w:rsidRPr="006A1D6A" w:rsidRDefault="00EC020A" w:rsidP="00610C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АКТ ОБСЛЕДОВАНИЯ</w:t>
      </w:r>
    </w:p>
    <w:p w:rsidR="00EC020A" w:rsidRPr="006A1D6A" w:rsidRDefault="00EC020A" w:rsidP="00610C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EC020A" w:rsidRPr="006A1D6A" w:rsidRDefault="00EC020A" w:rsidP="00610C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К ПАСПОРТУ ДОСТУПНОСТИ ОСИ</w:t>
      </w:r>
    </w:p>
    <w:p w:rsidR="00EC020A" w:rsidRPr="006A1D6A" w:rsidRDefault="00EC020A" w:rsidP="00610C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EC020A" w:rsidRPr="003E0A44" w:rsidTr="0027333B">
        <w:tc>
          <w:tcPr>
            <w:tcW w:w="4785" w:type="dxa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en-US"/>
              </w:rPr>
              <w:t>город Алексеевка</w:t>
            </w:r>
          </w:p>
          <w:p w:rsidR="00EC020A" w:rsidRPr="00252C80" w:rsidRDefault="00EC020A" w:rsidP="0027333B">
            <w:pPr>
              <w:spacing w:after="0" w:line="240" w:lineRule="atLeast"/>
              <w:ind w:firstLine="851"/>
              <w:jc w:val="both"/>
              <w:rPr>
                <w:rFonts w:ascii="Times New Roman" w:hAnsi="Times New Roman"/>
                <w:sz w:val="10"/>
                <w:szCs w:val="10"/>
                <w:lang w:eastAsia="en-US"/>
              </w:rPr>
            </w:pPr>
          </w:p>
        </w:tc>
        <w:tc>
          <w:tcPr>
            <w:tcW w:w="4786" w:type="dxa"/>
          </w:tcPr>
          <w:p w:rsidR="00EC020A" w:rsidRPr="006A1D6A" w:rsidRDefault="00EC020A" w:rsidP="0027333B">
            <w:pPr>
              <w:spacing w:after="0" w:line="240" w:lineRule="auto"/>
              <w:ind w:firstLine="851"/>
              <w:jc w:val="right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     </w:t>
            </w:r>
            <w:r w:rsidRPr="006A1D6A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»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        2021 </w:t>
            </w:r>
            <w:r w:rsidRPr="006A1D6A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года</w:t>
            </w:r>
          </w:p>
        </w:tc>
      </w:tr>
    </w:tbl>
    <w:p w:rsidR="00EC020A" w:rsidRPr="006A1D6A" w:rsidRDefault="00EC020A" w:rsidP="00610C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1. Общие сведения об объекте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1.1. Наименование (вид) объекта: </w:t>
      </w:r>
      <w:r w:rsidRPr="00D92BDD">
        <w:rPr>
          <w:rFonts w:ascii="Times New Roman" w:hAnsi="Times New Roman"/>
          <w:i/>
          <w:sz w:val="24"/>
          <w:u w:val="single"/>
        </w:rPr>
        <w:t xml:space="preserve">учреждение </w:t>
      </w:r>
      <w:r>
        <w:rPr>
          <w:rFonts w:ascii="Times New Roman" w:hAnsi="Times New Roman"/>
          <w:i/>
          <w:sz w:val="24"/>
          <w:u w:val="single"/>
        </w:rPr>
        <w:t>дополнительного образования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1.2. Адрес объекта: </w:t>
      </w:r>
      <w:r w:rsidRPr="006F0A8F">
        <w:rPr>
          <w:rFonts w:ascii="Times New Roman" w:hAnsi="Times New Roman"/>
          <w:sz w:val="24"/>
        </w:rPr>
        <w:t xml:space="preserve">309850, Белгородская область, г. Алексеевка, </w:t>
      </w:r>
      <w:r>
        <w:rPr>
          <w:rFonts w:ascii="Times New Roman" w:hAnsi="Times New Roman"/>
          <w:sz w:val="24"/>
        </w:rPr>
        <w:t>ул. Ремесленников,6А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1.3. Сведения о размещении объекта: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- отдельно стоящее здание: </w:t>
      </w:r>
      <w:r>
        <w:rPr>
          <w:rFonts w:ascii="Times New Roman" w:hAnsi="Times New Roman"/>
          <w:sz w:val="24"/>
        </w:rPr>
        <w:t xml:space="preserve">2 этажа, </w:t>
      </w:r>
      <w:r w:rsidRPr="003F39E3">
        <w:rPr>
          <w:rFonts w:ascii="Times New Roman" w:hAnsi="Times New Roman"/>
          <w:sz w:val="24"/>
        </w:rPr>
        <w:t>178,9кв.м</w:t>
      </w:r>
    </w:p>
    <w:p w:rsidR="00EC020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- часть здания: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- наличие прилегающего земельного участка (</w:t>
      </w:r>
      <w:r w:rsidRPr="00D92BDD">
        <w:rPr>
          <w:rFonts w:ascii="Times New Roman" w:hAnsi="Times New Roman"/>
          <w:i/>
          <w:sz w:val="24"/>
          <w:u w:val="single"/>
        </w:rPr>
        <w:t>да</w:t>
      </w:r>
      <w:r w:rsidRPr="00D92BDD">
        <w:rPr>
          <w:rFonts w:ascii="Times New Roman" w:hAnsi="Times New Roman"/>
          <w:sz w:val="24"/>
        </w:rPr>
        <w:t xml:space="preserve">, нет); </w:t>
      </w:r>
      <w:r>
        <w:rPr>
          <w:rFonts w:ascii="Times New Roman" w:hAnsi="Times New Roman"/>
          <w:i/>
          <w:sz w:val="24"/>
          <w:u w:val="single"/>
        </w:rPr>
        <w:t>да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1.4. Год постройки здания: </w:t>
      </w:r>
      <w:r w:rsidRPr="003F39E3">
        <w:rPr>
          <w:rFonts w:ascii="Times New Roman" w:hAnsi="Times New Roman"/>
          <w:i/>
          <w:sz w:val="24"/>
          <w:u w:val="single"/>
        </w:rPr>
        <w:t>1967</w:t>
      </w:r>
      <w:r w:rsidRPr="003F39E3">
        <w:rPr>
          <w:rFonts w:ascii="Times New Roman" w:hAnsi="Times New Roman"/>
          <w:sz w:val="24"/>
        </w:rPr>
        <w:t>,</w:t>
      </w:r>
      <w:r w:rsidRPr="00D92BDD">
        <w:rPr>
          <w:rFonts w:ascii="Times New Roman" w:hAnsi="Times New Roman"/>
          <w:sz w:val="24"/>
        </w:rPr>
        <w:t xml:space="preserve"> последнего </w:t>
      </w:r>
      <w:r>
        <w:rPr>
          <w:rFonts w:ascii="Times New Roman" w:hAnsi="Times New Roman"/>
          <w:sz w:val="24"/>
        </w:rPr>
        <w:t>текущего</w:t>
      </w:r>
      <w:r w:rsidRPr="00D92BDD">
        <w:rPr>
          <w:rFonts w:ascii="Times New Roman" w:hAnsi="Times New Roman"/>
          <w:sz w:val="24"/>
        </w:rPr>
        <w:t xml:space="preserve"> ремонта: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 w:rsidRPr="00D92BDD">
        <w:rPr>
          <w:rFonts w:ascii="Times New Roman" w:hAnsi="Times New Roman"/>
          <w:sz w:val="24"/>
        </w:rPr>
        <w:t xml:space="preserve">1.5. Дата предстоящих плановых ремонтных работ: </w:t>
      </w:r>
      <w:r w:rsidRPr="00D92BDD">
        <w:rPr>
          <w:rFonts w:ascii="Times New Roman" w:hAnsi="Times New Roman"/>
          <w:i/>
          <w:sz w:val="24"/>
        </w:rPr>
        <w:t xml:space="preserve">текущего </w:t>
      </w:r>
      <w:r w:rsidRPr="00D92BDD">
        <w:rPr>
          <w:rFonts w:ascii="Times New Roman" w:hAnsi="Times New Roman"/>
          <w:i/>
          <w:sz w:val="24"/>
          <w:u w:val="single"/>
        </w:rPr>
        <w:t>20</w:t>
      </w:r>
      <w:r>
        <w:rPr>
          <w:rFonts w:ascii="Times New Roman" w:hAnsi="Times New Roman"/>
          <w:i/>
          <w:sz w:val="24"/>
          <w:u w:val="single"/>
        </w:rPr>
        <w:t>21</w:t>
      </w:r>
      <w:r w:rsidRPr="00D92BDD">
        <w:rPr>
          <w:rFonts w:ascii="Times New Roman" w:hAnsi="Times New Roman"/>
          <w:i/>
          <w:sz w:val="24"/>
        </w:rPr>
        <w:t xml:space="preserve">, капитального </w:t>
      </w:r>
      <w:r w:rsidRPr="00D92BDD">
        <w:rPr>
          <w:rFonts w:ascii="Times New Roman" w:hAnsi="Times New Roman"/>
          <w:i/>
          <w:sz w:val="24"/>
          <w:u w:val="single"/>
        </w:rPr>
        <w:t>__-___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rFonts w:ascii="Times New Roman" w:hAnsi="Times New Roman"/>
          <w:sz w:val="24"/>
          <w:szCs w:val="24"/>
          <w:lang w:eastAsia="en-US"/>
        </w:rPr>
        <w:t>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Муниципальное б</w:t>
      </w:r>
      <w:r w:rsidRPr="00DA129E">
        <w:rPr>
          <w:rFonts w:ascii="Times New Roman" w:hAnsi="Times New Roman"/>
          <w:sz w:val="24"/>
          <w:szCs w:val="24"/>
          <w:lang w:eastAsia="en-US"/>
        </w:rPr>
        <w:t xml:space="preserve">юджетное </w:t>
      </w:r>
      <w:r>
        <w:rPr>
          <w:rFonts w:ascii="Times New Roman" w:hAnsi="Times New Roman"/>
          <w:sz w:val="24"/>
          <w:szCs w:val="24"/>
          <w:lang w:eastAsia="en-US"/>
        </w:rPr>
        <w:t>у</w:t>
      </w:r>
      <w:r w:rsidRPr="00DA129E">
        <w:rPr>
          <w:rFonts w:ascii="Times New Roman" w:hAnsi="Times New Roman"/>
          <w:sz w:val="24"/>
          <w:szCs w:val="24"/>
          <w:lang w:eastAsia="en-US"/>
        </w:rPr>
        <w:t xml:space="preserve">чреждение </w:t>
      </w:r>
      <w:r>
        <w:rPr>
          <w:rFonts w:ascii="Times New Roman" w:hAnsi="Times New Roman"/>
          <w:sz w:val="24"/>
          <w:szCs w:val="24"/>
          <w:lang w:eastAsia="en-US"/>
        </w:rPr>
        <w:t>дополнительного образования «Станция юных натуралистов» Алексеевского городского округа (МБУ ДО «СЮН»)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1.7. Юридический адрес организации (учреждения)</w:t>
      </w:r>
      <w:r>
        <w:rPr>
          <w:rFonts w:ascii="Times New Roman" w:hAnsi="Times New Roman"/>
          <w:sz w:val="24"/>
          <w:szCs w:val="24"/>
          <w:lang w:eastAsia="en-US"/>
        </w:rPr>
        <w:t>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F0A8F">
        <w:rPr>
          <w:rFonts w:ascii="Times New Roman" w:hAnsi="Times New Roman"/>
          <w:sz w:val="24"/>
        </w:rPr>
        <w:t xml:space="preserve">309850, Белгородская область, г. Алексеевка, </w:t>
      </w:r>
      <w:r>
        <w:rPr>
          <w:rFonts w:ascii="Times New Roman" w:hAnsi="Times New Roman"/>
          <w:sz w:val="24"/>
        </w:rPr>
        <w:t>ул. Ремесленников, 6А</w:t>
      </w:r>
    </w:p>
    <w:p w:rsidR="00EC020A" w:rsidRPr="006A1D6A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2. Характеристика деятельности организации на объекте</w:t>
      </w:r>
    </w:p>
    <w:p w:rsidR="00EC020A" w:rsidRPr="00252C80" w:rsidRDefault="00EC020A" w:rsidP="00610C25">
      <w:pPr>
        <w:spacing w:after="0" w:line="240" w:lineRule="auto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Дополнительная информация</w:t>
      </w:r>
      <w:r>
        <w:rPr>
          <w:rFonts w:ascii="Times New Roman" w:hAnsi="Times New Roman"/>
          <w:sz w:val="24"/>
          <w:szCs w:val="24"/>
          <w:lang w:eastAsia="en-US"/>
        </w:rPr>
        <w:t>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______________________________________</w:t>
      </w:r>
    </w:p>
    <w:p w:rsidR="00EC020A" w:rsidRPr="006A1D6A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3. Состояние доступности объекта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b/>
          <w:sz w:val="24"/>
        </w:rPr>
        <w:t>3.1. Путь следования к объекту пассажирским транспортом</w:t>
      </w:r>
      <w:r w:rsidRPr="00D92BDD">
        <w:rPr>
          <w:rFonts w:ascii="Times New Roman" w:hAnsi="Times New Roman"/>
          <w:sz w:val="24"/>
        </w:rPr>
        <w:t xml:space="preserve">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(описать маршрут движения с использованием пассажирского транспорта) </w:t>
      </w:r>
    </w:p>
    <w:p w:rsidR="00EC020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B5370">
        <w:rPr>
          <w:rFonts w:ascii="Times New Roman" w:hAnsi="Times New Roman"/>
          <w:sz w:val="24"/>
        </w:rPr>
        <w:t>Автостанция (автобус маршрутом Вокзал – остановка Дом Быта</w:t>
      </w:r>
      <w:r>
        <w:rPr>
          <w:rFonts w:ascii="Times New Roman" w:hAnsi="Times New Roman"/>
          <w:sz w:val="24"/>
        </w:rPr>
        <w:t>).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наличие адаптированного пассажирского транспорта к объекту: </w:t>
      </w:r>
      <w:r w:rsidRPr="00AB5370">
        <w:rPr>
          <w:rFonts w:ascii="Times New Roman" w:hAnsi="Times New Roman"/>
          <w:sz w:val="24"/>
        </w:rPr>
        <w:t>нет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92BDD">
        <w:rPr>
          <w:rFonts w:ascii="Times New Roman" w:hAnsi="Times New Roman"/>
          <w:b/>
          <w:sz w:val="24"/>
        </w:rPr>
        <w:t>3.2. Путь к объекту от ближайшей остановки пассажирского транспорта: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3.2.1 расстояние до объекта от остановки транспорта </w:t>
      </w:r>
      <w:r>
        <w:rPr>
          <w:rFonts w:ascii="Times New Roman" w:hAnsi="Times New Roman"/>
          <w:i/>
          <w:sz w:val="24"/>
          <w:u w:val="single"/>
        </w:rPr>
        <w:t>4</w:t>
      </w:r>
      <w:r w:rsidRPr="00D92BDD">
        <w:rPr>
          <w:rFonts w:ascii="Times New Roman" w:hAnsi="Times New Roman"/>
          <w:i/>
          <w:sz w:val="24"/>
          <w:u w:val="single"/>
        </w:rPr>
        <w:t>00</w:t>
      </w:r>
      <w:r w:rsidRPr="00D92BDD">
        <w:rPr>
          <w:rFonts w:ascii="Times New Roman" w:hAnsi="Times New Roman"/>
          <w:sz w:val="24"/>
        </w:rPr>
        <w:t xml:space="preserve"> м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3.2.2 время движения (пешком) </w:t>
      </w:r>
      <w:r w:rsidRPr="00D92BDD">
        <w:rPr>
          <w:rFonts w:ascii="Times New Roman" w:hAnsi="Times New Roman"/>
          <w:i/>
          <w:sz w:val="24"/>
          <w:u w:val="single"/>
        </w:rPr>
        <w:t>5</w:t>
      </w:r>
      <w:r w:rsidRPr="00D92BDD">
        <w:rPr>
          <w:rFonts w:ascii="Times New Roman" w:hAnsi="Times New Roman"/>
          <w:sz w:val="24"/>
        </w:rPr>
        <w:t xml:space="preserve"> мин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3.2.3 наличие выделенного от проезжей части пешеходного пути </w:t>
      </w:r>
      <w:r w:rsidRPr="00AB5370">
        <w:rPr>
          <w:rFonts w:ascii="Times New Roman" w:hAnsi="Times New Roman"/>
          <w:sz w:val="24"/>
          <w:u w:val="single"/>
        </w:rPr>
        <w:t>(</w:t>
      </w:r>
      <w:r w:rsidRPr="00AB5370">
        <w:rPr>
          <w:rFonts w:ascii="Times New Roman" w:hAnsi="Times New Roman"/>
          <w:i/>
          <w:sz w:val="24"/>
          <w:u w:val="single"/>
        </w:rPr>
        <w:t>да,</w:t>
      </w:r>
      <w:r w:rsidRPr="00D92BDD">
        <w:rPr>
          <w:rFonts w:ascii="Times New Roman" w:hAnsi="Times New Roman"/>
          <w:i/>
          <w:sz w:val="24"/>
        </w:rPr>
        <w:t xml:space="preserve"> </w:t>
      </w:r>
      <w:r w:rsidRPr="00AB5370">
        <w:rPr>
          <w:rFonts w:ascii="Times New Roman" w:hAnsi="Times New Roman"/>
          <w:i/>
          <w:sz w:val="24"/>
        </w:rPr>
        <w:t>нет</w:t>
      </w:r>
      <w:r w:rsidRPr="00AB5370">
        <w:rPr>
          <w:rFonts w:ascii="Times New Roman" w:hAnsi="Times New Roman"/>
          <w:sz w:val="24"/>
        </w:rPr>
        <w:t>),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3.2.4 Перекрестки: </w:t>
      </w:r>
      <w:r w:rsidRPr="00D92BDD">
        <w:rPr>
          <w:rFonts w:ascii="Times New Roman" w:hAnsi="Times New Roman"/>
          <w:i/>
          <w:sz w:val="24"/>
        </w:rPr>
        <w:t xml:space="preserve">нерегулируемые; регулируемые, со звуковой сигнализацией, таймером; </w:t>
      </w:r>
      <w:r>
        <w:rPr>
          <w:rFonts w:ascii="Times New Roman" w:hAnsi="Times New Roman"/>
          <w:i/>
          <w:sz w:val="24"/>
          <w:u w:val="single"/>
        </w:rPr>
        <w:t>да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3.2.5 Информация на пути следования к объекту: </w:t>
      </w:r>
      <w:r w:rsidRPr="00D92BDD">
        <w:rPr>
          <w:rFonts w:ascii="Times New Roman" w:hAnsi="Times New Roman"/>
          <w:i/>
          <w:sz w:val="24"/>
        </w:rPr>
        <w:t>акустическая, тактильная, визуальная</w:t>
      </w:r>
      <w:r>
        <w:rPr>
          <w:rFonts w:ascii="Times New Roman" w:hAnsi="Times New Roman"/>
          <w:i/>
          <w:sz w:val="24"/>
        </w:rPr>
        <w:t xml:space="preserve"> </w:t>
      </w:r>
      <w:r w:rsidRPr="00AB5370">
        <w:rPr>
          <w:rFonts w:ascii="Times New Roman" w:hAnsi="Times New Roman"/>
          <w:i/>
          <w:sz w:val="24"/>
          <w:u w:val="single"/>
        </w:rPr>
        <w:t>нет</w:t>
      </w:r>
      <w:r w:rsidRPr="00D92BDD">
        <w:rPr>
          <w:rFonts w:ascii="Times New Roman" w:hAnsi="Times New Roman"/>
          <w:i/>
          <w:sz w:val="24"/>
        </w:rPr>
        <w:t xml:space="preserve">; </w:t>
      </w:r>
      <w:r w:rsidRPr="00D92BDD">
        <w:rPr>
          <w:rFonts w:ascii="Times New Roman" w:hAnsi="Times New Roman"/>
          <w:i/>
          <w:sz w:val="24"/>
          <w:u w:val="single"/>
        </w:rPr>
        <w:t>нет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 xml:space="preserve">3.2.6 Перепады высоты на пути: </w:t>
      </w:r>
      <w:r w:rsidRPr="00AB5370">
        <w:rPr>
          <w:rFonts w:ascii="Times New Roman" w:hAnsi="Times New Roman"/>
          <w:i/>
          <w:sz w:val="24"/>
          <w:u w:val="single"/>
        </w:rPr>
        <w:t>есть</w:t>
      </w:r>
      <w:r w:rsidRPr="00D92BDD">
        <w:rPr>
          <w:rFonts w:ascii="Times New Roman" w:hAnsi="Times New Roman"/>
          <w:i/>
          <w:sz w:val="24"/>
        </w:rPr>
        <w:t xml:space="preserve">, </w:t>
      </w:r>
      <w:r w:rsidRPr="00AB5370">
        <w:rPr>
          <w:rFonts w:ascii="Times New Roman" w:hAnsi="Times New Roman"/>
          <w:i/>
          <w:sz w:val="24"/>
        </w:rPr>
        <w:t>нет</w:t>
      </w:r>
      <w:r w:rsidRPr="00D92BDD">
        <w:rPr>
          <w:rFonts w:ascii="Times New Roman" w:hAnsi="Times New Roman"/>
          <w:sz w:val="24"/>
        </w:rPr>
        <w:t xml:space="preserve"> (оп</w:t>
      </w:r>
      <w:r>
        <w:rPr>
          <w:rFonts w:ascii="Times New Roman" w:hAnsi="Times New Roman"/>
          <w:sz w:val="24"/>
        </w:rPr>
        <w:t>исать тротуарные съезды</w:t>
      </w:r>
      <w:r w:rsidRPr="00D92BDD">
        <w:rPr>
          <w:rFonts w:ascii="Times New Roman" w:hAnsi="Times New Roman"/>
          <w:sz w:val="24"/>
        </w:rPr>
        <w:t>)</w:t>
      </w:r>
    </w:p>
    <w:p w:rsidR="00EC020A" w:rsidRDefault="00EC020A" w:rsidP="00610C25">
      <w:pPr>
        <w:spacing w:after="0" w:line="240" w:lineRule="auto"/>
        <w:ind w:firstLine="851"/>
        <w:jc w:val="both"/>
        <w:rPr>
          <w:rFonts w:ascii="Times New Roman" w:hAnsi="Times New Roman"/>
          <w:b/>
          <w:sz w:val="12"/>
          <w:szCs w:val="12"/>
          <w:lang w:eastAsia="en-US"/>
        </w:rPr>
      </w:pPr>
    </w:p>
    <w:p w:rsidR="00EC020A" w:rsidRPr="00252C80" w:rsidRDefault="00EC020A" w:rsidP="00610C25">
      <w:pPr>
        <w:spacing w:after="0" w:line="240" w:lineRule="auto"/>
        <w:ind w:firstLine="851"/>
        <w:jc w:val="both"/>
        <w:rPr>
          <w:rFonts w:ascii="Times New Roman" w:hAnsi="Times New Roman"/>
          <w:b/>
          <w:sz w:val="12"/>
          <w:szCs w:val="12"/>
          <w:lang w:eastAsia="en-US"/>
        </w:rPr>
      </w:pPr>
    </w:p>
    <w:p w:rsidR="00EC020A" w:rsidRDefault="00EC020A" w:rsidP="00610C25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3.3. Организация доступности объекта для инвалидов – форма обслуживания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"/>
        <w:gridCol w:w="674"/>
        <w:gridCol w:w="5689"/>
        <w:gridCol w:w="2959"/>
      </w:tblGrid>
      <w:tr w:rsidR="00EC020A" w:rsidRPr="003E0A44" w:rsidTr="0027333B">
        <w:trPr>
          <w:jc w:val="center"/>
        </w:trPr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 w:rsidP="0027333B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№</w:t>
            </w:r>
          </w:p>
          <w:p w:rsidR="00EC020A" w:rsidRPr="003E0A44" w:rsidRDefault="00EC020A" w:rsidP="0027333B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Категория инвалидов</w:t>
            </w:r>
          </w:p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D92BDD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</w:rPr>
            </w:pPr>
            <w:r w:rsidRPr="00D92BDD">
              <w:rPr>
                <w:rFonts w:ascii="Times New Roman" w:hAnsi="Times New Roman"/>
                <w:sz w:val="24"/>
              </w:rPr>
              <w:t>Вариант организации доступности объекта</w:t>
            </w:r>
          </w:p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(формы обслуживания)*</w:t>
            </w:r>
          </w:p>
        </w:tc>
      </w:tr>
      <w:tr w:rsidR="00EC020A" w:rsidRPr="003E0A44" w:rsidTr="0027333B">
        <w:trPr>
          <w:trHeight w:val="340"/>
          <w:jc w:val="center"/>
        </w:trPr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8071CE" w:rsidRDefault="00EC020A" w:rsidP="0027333B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</w:rPr>
            </w:pPr>
            <w:r w:rsidRPr="008071CE">
              <w:rPr>
                <w:rFonts w:ascii="Times New Roman" w:hAnsi="Times New Roman"/>
                <w:sz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3E0A44" w:rsidTr="0027333B">
        <w:trPr>
          <w:trHeight w:val="1"/>
          <w:jc w:val="center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C020A" w:rsidRPr="008071CE" w:rsidRDefault="00EC020A" w:rsidP="0027333B">
            <w:pPr>
              <w:spacing w:after="0" w:line="240" w:lineRule="auto"/>
              <w:ind w:firstLine="738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в том числе инвалиды:</w:t>
            </w:r>
          </w:p>
        </w:tc>
      </w:tr>
      <w:tr w:rsidR="00EC020A" w:rsidRPr="003E0A44" w:rsidTr="0027333B">
        <w:trPr>
          <w:gridBefore w:val="1"/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sz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3E0A44" w:rsidTr="0027333B">
        <w:trPr>
          <w:gridBefore w:val="1"/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3E0A44" w:rsidTr="0027333B">
        <w:trPr>
          <w:gridBefore w:val="1"/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sz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ВНД</w:t>
            </w:r>
          </w:p>
        </w:tc>
      </w:tr>
      <w:tr w:rsidR="00EC020A" w:rsidRPr="003E0A44" w:rsidTr="0027333B">
        <w:trPr>
          <w:gridBefore w:val="1"/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sz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  <w:tr w:rsidR="00EC020A" w:rsidRPr="003E0A44" w:rsidTr="0027333B">
        <w:trPr>
          <w:gridBefore w:val="1"/>
          <w:trHeight w:val="340"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</w:rPr>
            </w:pPr>
            <w:r w:rsidRPr="00D92BD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left="-89" w:firstLine="142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sz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C020A" w:rsidRPr="003E0A44" w:rsidRDefault="00EC020A" w:rsidP="0027333B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</w:rPr>
            </w:pPr>
            <w:r w:rsidRPr="008071CE">
              <w:rPr>
                <w:rFonts w:ascii="Times New Roman" w:hAnsi="Times New Roman"/>
                <w:i/>
                <w:sz w:val="24"/>
              </w:rPr>
              <w:t>ДУ</w:t>
            </w:r>
          </w:p>
        </w:tc>
      </w:tr>
    </w:tbl>
    <w:p w:rsidR="00EC020A" w:rsidRPr="00252C80" w:rsidRDefault="00EC020A" w:rsidP="00610C25">
      <w:pPr>
        <w:spacing w:after="0" w:line="240" w:lineRule="auto"/>
        <w:ind w:firstLine="851"/>
        <w:jc w:val="both"/>
        <w:rPr>
          <w:rFonts w:ascii="Times New Roman" w:hAnsi="Times New Roman"/>
          <w:sz w:val="10"/>
          <w:szCs w:val="10"/>
          <w:lang w:eastAsia="en-US"/>
        </w:rPr>
      </w:pPr>
    </w:p>
    <w:p w:rsidR="00EC020A" w:rsidRPr="006A1D6A" w:rsidRDefault="00EC020A" w:rsidP="00610C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* - указывается один из вариантов: «А», «Б», «ДУ», «ВНД»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828"/>
        <w:gridCol w:w="2693"/>
        <w:gridCol w:w="1276"/>
        <w:gridCol w:w="1275"/>
      </w:tblGrid>
      <w:tr w:rsidR="00EC020A" w:rsidRPr="003E0A44" w:rsidTr="0027333B">
        <w:trPr>
          <w:trHeight w:val="614"/>
        </w:trPr>
        <w:tc>
          <w:tcPr>
            <w:tcW w:w="709" w:type="dxa"/>
            <w:vMerge w:val="restart"/>
            <w:vAlign w:val="center"/>
          </w:tcPr>
          <w:p w:rsidR="00EC020A" w:rsidRPr="006A1D6A" w:rsidRDefault="00EC020A" w:rsidP="0027333B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  <w:p w:rsidR="00EC020A" w:rsidRPr="006A1D6A" w:rsidRDefault="00EC020A" w:rsidP="0027333B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2693" w:type="dxa"/>
            <w:vMerge w:val="restart"/>
            <w:vAlign w:val="center"/>
          </w:tcPr>
          <w:p w:rsidR="00EC020A" w:rsidRPr="006A1D6A" w:rsidRDefault="00EC020A" w:rsidP="0027333B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Состояние доступности,</w:t>
            </w:r>
          </w:p>
          <w:p w:rsidR="00EC020A" w:rsidRPr="006A1D6A" w:rsidRDefault="00EC020A" w:rsidP="0027333B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551" w:type="dxa"/>
            <w:gridSpan w:val="2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Приложение</w:t>
            </w:r>
          </w:p>
        </w:tc>
      </w:tr>
      <w:tr w:rsidR="00EC020A" w:rsidRPr="003E0A44" w:rsidTr="0027333B">
        <w:tc>
          <w:tcPr>
            <w:tcW w:w="709" w:type="dxa"/>
            <w:vMerge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vAlign w:val="center"/>
          </w:tcPr>
          <w:p w:rsidR="00EC020A" w:rsidRPr="006A1D6A" w:rsidRDefault="00EC020A" w:rsidP="0027333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 на плане</w:t>
            </w:r>
          </w:p>
        </w:tc>
        <w:tc>
          <w:tcPr>
            <w:tcW w:w="1275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 фото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ДУ-В</w:t>
            </w:r>
          </w:p>
        </w:tc>
        <w:tc>
          <w:tcPr>
            <w:tcW w:w="1276" w:type="dxa"/>
            <w:vAlign w:val="center"/>
          </w:tcPr>
          <w:p w:rsidR="00EC020A" w:rsidRPr="003F39E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5" w:type="dxa"/>
            <w:vAlign w:val="center"/>
          </w:tcPr>
          <w:p w:rsidR="00EC020A" w:rsidRPr="00DD64D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D64D3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1</w:t>
            </w:r>
            <w:r w:rsidRPr="00DD64D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, 2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ВНД-В</w:t>
            </w:r>
          </w:p>
        </w:tc>
        <w:tc>
          <w:tcPr>
            <w:tcW w:w="1276" w:type="dxa"/>
            <w:vAlign w:val="center"/>
          </w:tcPr>
          <w:p w:rsidR="00EC020A" w:rsidRPr="003F39E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F39E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5" w:type="dxa"/>
            <w:vAlign w:val="center"/>
          </w:tcPr>
          <w:p w:rsidR="00EC020A" w:rsidRPr="00DD64D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D64D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ВНД-В</w:t>
            </w:r>
          </w:p>
        </w:tc>
        <w:tc>
          <w:tcPr>
            <w:tcW w:w="1276" w:type="dxa"/>
            <w:vAlign w:val="center"/>
          </w:tcPr>
          <w:p w:rsidR="00EC020A" w:rsidRPr="003F39E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F39E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1275" w:type="dxa"/>
            <w:vAlign w:val="center"/>
          </w:tcPr>
          <w:p w:rsidR="00EC020A" w:rsidRPr="00DD64D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D64D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4,5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кабинетная форма обслуживания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ДУ-В</w:t>
            </w:r>
          </w:p>
        </w:tc>
        <w:tc>
          <w:tcPr>
            <w:tcW w:w="1276" w:type="dxa"/>
            <w:vAlign w:val="center"/>
          </w:tcPr>
          <w:p w:rsidR="00EC020A" w:rsidRPr="003F39E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3F39E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5" w:type="dxa"/>
            <w:vAlign w:val="center"/>
          </w:tcPr>
          <w:p w:rsidR="00EC020A" w:rsidRPr="00DD64D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D64D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ВНД-В</w:t>
            </w:r>
          </w:p>
        </w:tc>
        <w:tc>
          <w:tcPr>
            <w:tcW w:w="1276" w:type="dxa"/>
            <w:vAlign w:val="center"/>
          </w:tcPr>
          <w:p w:rsidR="00EC020A" w:rsidRPr="00880935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75" w:type="dxa"/>
            <w:vAlign w:val="center"/>
          </w:tcPr>
          <w:p w:rsidR="00EC020A" w:rsidRPr="00DD64D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D64D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7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ВНД-В</w:t>
            </w:r>
          </w:p>
        </w:tc>
        <w:tc>
          <w:tcPr>
            <w:tcW w:w="1276" w:type="dxa"/>
            <w:vAlign w:val="center"/>
          </w:tcPr>
          <w:p w:rsidR="00EC020A" w:rsidRPr="00880935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5" w:type="dxa"/>
            <w:vAlign w:val="center"/>
          </w:tcPr>
          <w:p w:rsidR="00EC020A" w:rsidRPr="00DD64D3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DD64D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Пути движения</w:t>
            </w:r>
          </w:p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к объекту (от остановки транспорта)</w:t>
            </w:r>
          </w:p>
        </w:tc>
        <w:tc>
          <w:tcPr>
            <w:tcW w:w="2693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</w:rPr>
              <w:t>ДУ-В</w:t>
            </w:r>
          </w:p>
        </w:tc>
        <w:tc>
          <w:tcPr>
            <w:tcW w:w="1276" w:type="dxa"/>
            <w:vAlign w:val="center"/>
          </w:tcPr>
          <w:p w:rsidR="00EC020A" w:rsidRPr="00880935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w:r w:rsidRPr="00880935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275" w:type="dxa"/>
            <w:vAlign w:val="center"/>
          </w:tcPr>
          <w:p w:rsidR="00EC020A" w:rsidRPr="00880935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</w:pPr>
            <w:r w:rsidRPr="00880935">
              <w:rPr>
                <w:rFonts w:ascii="Times New Roman" w:hAnsi="Times New Roman"/>
                <w:i/>
                <w:sz w:val="24"/>
                <w:szCs w:val="24"/>
                <w:lang w:val="en-US" w:eastAsia="en-US"/>
              </w:rPr>
              <w:t>-</w:t>
            </w: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EC020A" w:rsidRPr="00FD703E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EC020A" w:rsidRPr="00053FBC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vAlign w:val="center"/>
          </w:tcPr>
          <w:p w:rsidR="00EC020A" w:rsidRPr="00053FBC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lang w:val="en-US" w:eastAsia="en-US"/>
              </w:rPr>
            </w:pPr>
          </w:p>
        </w:tc>
      </w:tr>
      <w:tr w:rsidR="00EC020A" w:rsidRPr="003E0A44" w:rsidTr="0027333B">
        <w:tc>
          <w:tcPr>
            <w:tcW w:w="709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EC020A" w:rsidRPr="00FD703E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EC020A" w:rsidRPr="00053FBC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lang w:val="en-US" w:eastAsia="en-US"/>
              </w:rPr>
            </w:pPr>
          </w:p>
        </w:tc>
        <w:tc>
          <w:tcPr>
            <w:tcW w:w="1275" w:type="dxa"/>
            <w:vAlign w:val="center"/>
          </w:tcPr>
          <w:p w:rsidR="00EC020A" w:rsidRPr="00053FBC" w:rsidRDefault="00EC020A" w:rsidP="0027333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  <w:lang w:val="en-US" w:eastAsia="en-US"/>
              </w:rPr>
            </w:pPr>
          </w:p>
        </w:tc>
      </w:tr>
    </w:tbl>
    <w:p w:rsidR="00EC020A" w:rsidRPr="00252C80" w:rsidRDefault="00EC020A" w:rsidP="00610C25">
      <w:pPr>
        <w:spacing w:after="0" w:line="240" w:lineRule="auto"/>
        <w:jc w:val="both"/>
        <w:rPr>
          <w:rFonts w:ascii="Times New Roman" w:hAnsi="Times New Roman"/>
          <w:b/>
          <w:sz w:val="4"/>
          <w:szCs w:val="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** </w:t>
      </w:r>
      <w:r w:rsidRPr="00A15DFA">
        <w:rPr>
          <w:rFonts w:ascii="Times New Roman" w:hAnsi="Times New Roman"/>
          <w:sz w:val="20"/>
          <w:szCs w:val="20"/>
        </w:rPr>
        <w:t>Указывается: Д</w:t>
      </w:r>
      <w:r>
        <w:rPr>
          <w:rFonts w:ascii="Times New Roman" w:hAnsi="Times New Roman"/>
          <w:sz w:val="20"/>
          <w:szCs w:val="20"/>
        </w:rPr>
        <w:t xml:space="preserve">П-В - доступно полностью всем; </w:t>
      </w:r>
      <w:r w:rsidRPr="00A15DFA">
        <w:rPr>
          <w:rFonts w:ascii="Times New Roman" w:hAnsi="Times New Roman"/>
          <w:sz w:val="20"/>
          <w:szCs w:val="20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ДУ-В - доступно условно всем, ДУ-И (к, о, с, г, у) – доступно условно избирательно</w:t>
      </w:r>
      <w:r>
        <w:rPr>
          <w:rFonts w:ascii="Times New Roman" w:hAnsi="Times New Roman"/>
          <w:sz w:val="20"/>
          <w:szCs w:val="20"/>
        </w:rPr>
        <w:t xml:space="preserve"> (указать категории инвалидов)</w:t>
      </w:r>
      <w:r w:rsidRPr="00A15DFA">
        <w:rPr>
          <w:rFonts w:ascii="Times New Roman" w:hAnsi="Times New Roman"/>
          <w:sz w:val="20"/>
          <w:szCs w:val="20"/>
        </w:rPr>
        <w:t>; ВНД-В – временно недоступно всем, ВНД-И (к, о, с, г, у) – временно недоступно избирательно</w:t>
      </w:r>
      <w:r>
        <w:rPr>
          <w:rFonts w:ascii="Times New Roman" w:hAnsi="Times New Roman"/>
          <w:sz w:val="20"/>
          <w:szCs w:val="20"/>
        </w:rPr>
        <w:t xml:space="preserve"> (указать категории инвалидов)</w:t>
      </w:r>
    </w:p>
    <w:p w:rsidR="00EC020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3.5. ИТОГОВОЕ </w:t>
      </w:r>
      <w:r w:rsidRPr="006A1D6A">
        <w:rPr>
          <w:rFonts w:ascii="Times New Roman" w:hAnsi="Times New Roman"/>
          <w:b/>
          <w:sz w:val="24"/>
          <w:szCs w:val="24"/>
          <w:lang w:eastAsia="en-US"/>
        </w:rPr>
        <w:t>ЗАКЛЮЧЕНИЕ о состоянии доступности ОСИ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i/>
          <w:sz w:val="24"/>
          <w:u w:val="single"/>
        </w:rPr>
        <w:t xml:space="preserve">Объект признан </w:t>
      </w:r>
      <w:r w:rsidRPr="0098000D">
        <w:rPr>
          <w:rFonts w:ascii="Times New Roman" w:hAnsi="Times New Roman"/>
          <w:b/>
          <w:i/>
          <w:sz w:val="24"/>
          <w:u w:val="single"/>
        </w:rPr>
        <w:t>временно недоступным для всех категорий инвалидов.</w:t>
      </w:r>
      <w:r w:rsidRPr="00D92BDD">
        <w:rPr>
          <w:rFonts w:ascii="Times New Roman" w:hAnsi="Times New Roman"/>
          <w:i/>
          <w:sz w:val="24"/>
          <w:u w:val="single"/>
        </w:rPr>
        <w:t xml:space="preserve">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D92BDD">
        <w:rPr>
          <w:rFonts w:ascii="Times New Roman" w:hAnsi="Times New Roman"/>
          <w:i/>
          <w:sz w:val="24"/>
          <w:u w:val="single"/>
        </w:rPr>
        <w:t xml:space="preserve">Для решения вопросов доступности </w:t>
      </w:r>
      <w:r w:rsidRPr="00B57BB0">
        <w:rPr>
          <w:rFonts w:ascii="Times New Roman" w:hAnsi="Times New Roman"/>
          <w:b/>
          <w:i/>
          <w:sz w:val="24"/>
          <w:u w:val="single"/>
        </w:rPr>
        <w:t>для всех категорий инвалидов</w:t>
      </w:r>
      <w:r w:rsidRPr="00D92BDD">
        <w:rPr>
          <w:rFonts w:ascii="Times New Roman" w:hAnsi="Times New Roman"/>
          <w:i/>
          <w:sz w:val="24"/>
          <w:u w:val="single"/>
        </w:rPr>
        <w:t xml:space="preserve"> в качестве безусловно обязательных мер требуется, прежде всего, организовать автостоянку и освещение, отремонтировать покрытие пешеходных путей на прилегающей территории, организовать оказание ситуационной помощи сотрудниками учреждения с закреплением функциональных обязанностей в должностных инструкциях, продумать и обозначить на схемах наиболее оптимальные пути движения к зоне целевого назначения и санитарно-гигиеническим помещениям, а также организовать систему оповещения в экстренных случаях и обозначить пути эвакуации.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полной доступности объекта для инвалидов с умственными нарушениями</w:t>
      </w:r>
      <w:r w:rsidRPr="00D92BDD">
        <w:rPr>
          <w:rFonts w:ascii="Times New Roman" w:hAnsi="Times New Roman"/>
          <w:i/>
          <w:sz w:val="24"/>
          <w:u w:val="single"/>
        </w:rPr>
        <w:t xml:space="preserve"> необходимо установ</w:t>
      </w:r>
      <w:r>
        <w:rPr>
          <w:rFonts w:ascii="Times New Roman" w:hAnsi="Times New Roman"/>
          <w:i/>
          <w:sz w:val="24"/>
          <w:u w:val="single"/>
        </w:rPr>
        <w:t xml:space="preserve">ить </w:t>
      </w:r>
      <w:r w:rsidRPr="00D92BDD">
        <w:rPr>
          <w:rFonts w:ascii="Times New Roman" w:hAnsi="Times New Roman"/>
          <w:i/>
          <w:sz w:val="24"/>
          <w:u w:val="single"/>
        </w:rPr>
        <w:t xml:space="preserve">кнопки вызова персонала.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полной доступности объекта для инвалидов с патологией опорно-двигательного аппарата</w:t>
      </w:r>
      <w:r w:rsidRPr="00D92BDD">
        <w:rPr>
          <w:rFonts w:ascii="Times New Roman" w:hAnsi="Times New Roman"/>
          <w:i/>
          <w:sz w:val="24"/>
          <w:u w:val="single"/>
        </w:rPr>
        <w:t xml:space="preserve"> требуется установка нормативных поручней вдоль стен.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Для обеспечения условной доступности объекта для инвалидов с нарушениями слуха</w:t>
      </w:r>
      <w:r w:rsidRPr="00D92BDD">
        <w:rPr>
          <w:rFonts w:ascii="Times New Roman" w:hAnsi="Times New Roman"/>
          <w:i/>
          <w:sz w:val="24"/>
          <w:u w:val="single"/>
        </w:rPr>
        <w:t xml:space="preserve"> необходимо выделить в зале специально оборудованны</w:t>
      </w:r>
      <w:r>
        <w:rPr>
          <w:rFonts w:ascii="Times New Roman" w:hAnsi="Times New Roman"/>
          <w:i/>
          <w:sz w:val="24"/>
          <w:u w:val="single"/>
        </w:rPr>
        <w:t xml:space="preserve">е </w:t>
      </w:r>
      <w:r w:rsidRPr="00D92BDD">
        <w:rPr>
          <w:rFonts w:ascii="Times New Roman" w:hAnsi="Times New Roman"/>
          <w:i/>
          <w:sz w:val="24"/>
          <w:u w:val="single"/>
        </w:rPr>
        <w:t>мест</w:t>
      </w:r>
      <w:r>
        <w:rPr>
          <w:rFonts w:ascii="Times New Roman" w:hAnsi="Times New Roman"/>
          <w:i/>
          <w:sz w:val="24"/>
          <w:u w:val="single"/>
        </w:rPr>
        <w:t>а</w:t>
      </w:r>
      <w:r w:rsidRPr="00D92BDD">
        <w:rPr>
          <w:rFonts w:ascii="Times New Roman" w:hAnsi="Times New Roman"/>
          <w:i/>
          <w:sz w:val="24"/>
          <w:u w:val="single"/>
        </w:rPr>
        <w:t xml:space="preserve"> с возможностью усиления звука, а также организовать сурдоперевод при оказании услуг.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u w:val="single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 xml:space="preserve">Для обеспечения частичной доступности объекта для инвалидов, передвигающихся на креслах-колясках, </w:t>
      </w:r>
      <w:r w:rsidRPr="00D92BDD">
        <w:rPr>
          <w:rFonts w:ascii="Times New Roman" w:hAnsi="Times New Roman"/>
          <w:i/>
          <w:sz w:val="24"/>
          <w:u w:val="single"/>
        </w:rPr>
        <w:t>требуется комплексное оборудование входа для инвалидов на креслах-колясках с установкой нормативного пандуса с обеспечением информационного сопровождения от входа на территорию</w:t>
      </w:r>
      <w:r>
        <w:rPr>
          <w:rFonts w:ascii="Times New Roman" w:hAnsi="Times New Roman"/>
          <w:i/>
          <w:sz w:val="24"/>
          <w:u w:val="single"/>
        </w:rPr>
        <w:t xml:space="preserve">. </w:t>
      </w:r>
      <w:r w:rsidRPr="00D92BDD">
        <w:rPr>
          <w:rFonts w:ascii="Times New Roman" w:hAnsi="Times New Roman"/>
          <w:i/>
          <w:sz w:val="24"/>
          <w:u w:val="single"/>
        </w:rPr>
        <w:t xml:space="preserve">Для обеспечения условной доступности объекта для этой категории инвалидов требуется приобретение ТСР (лестницехода) и оказание ситуационной помощи со стороны персонала. </w:t>
      </w: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57BB0">
        <w:rPr>
          <w:rFonts w:ascii="Times New Roman" w:hAnsi="Times New Roman"/>
          <w:b/>
          <w:i/>
          <w:sz w:val="24"/>
          <w:u w:val="single"/>
        </w:rPr>
        <w:t>Обеспечение доступности для инвалидов с нарушениями зрения</w:t>
      </w:r>
      <w:r w:rsidRPr="00D92BDD">
        <w:rPr>
          <w:rFonts w:ascii="Times New Roman" w:hAnsi="Times New Roman"/>
          <w:i/>
          <w:sz w:val="24"/>
          <w:u w:val="single"/>
        </w:rPr>
        <w:t xml:space="preserve"> может решаться путём оказания ситуационной помощи на всех зонах, что обеспечит условную доступность объекта; при комплексном развитии системы информации на объекте с использованием контрастных цветовых и тактильных направляющих на всех путях движения, в т.ч. на прилегающей территории, дублировании основной информации рельефно-точечным шрифтом и акустической информацией может быть достигнута полная доступность объекта для инвалидов с нарушениями зрения.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4. Управленческое решение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(проект)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EC020A" w:rsidRPr="00B5116B" w:rsidRDefault="00EC020A" w:rsidP="00610C25">
      <w:pPr>
        <w:spacing w:after="0" w:line="240" w:lineRule="auto"/>
        <w:ind w:firstLine="851"/>
        <w:jc w:val="both"/>
        <w:rPr>
          <w:rFonts w:ascii="Times New Roman" w:hAnsi="Times New Roman"/>
          <w:sz w:val="10"/>
          <w:szCs w:val="10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5670"/>
        <w:gridCol w:w="3260"/>
      </w:tblGrid>
      <w:tr w:rsidR="00EC020A" w:rsidRPr="003E0A44" w:rsidTr="0027333B">
        <w:trPr>
          <w:trHeight w:val="880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  <w:p w:rsidR="00EC020A" w:rsidRPr="006A1D6A" w:rsidRDefault="00EC020A" w:rsidP="0027333B">
            <w:pPr>
              <w:spacing w:after="0" w:line="36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/</w:t>
            </w: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26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тек.ремонт 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ТСР, Текущий ремонт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Текущий ремонт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Текущий ремонт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Текущий ремонт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Пути движения</w:t>
            </w: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</w:t>
            </w:r>
          </w:p>
        </w:tc>
      </w:tr>
      <w:tr w:rsidR="00EC020A" w:rsidRPr="003E0A44" w:rsidTr="0027333B">
        <w:trPr>
          <w:trHeight w:val="276"/>
        </w:trPr>
        <w:tc>
          <w:tcPr>
            <w:tcW w:w="817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5670" w:type="dxa"/>
            <w:vAlign w:val="center"/>
          </w:tcPr>
          <w:p w:rsidR="00EC020A" w:rsidRPr="006A1D6A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1D6A">
              <w:rPr>
                <w:rFonts w:ascii="Times New Roman" w:hAnsi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260" w:type="dxa"/>
            <w:vAlign w:val="center"/>
          </w:tcPr>
          <w:p w:rsidR="00EC020A" w:rsidRPr="003E0A44" w:rsidRDefault="00EC020A" w:rsidP="0027333B">
            <w:pPr>
              <w:spacing w:after="0" w:line="240" w:lineRule="auto"/>
              <w:ind w:firstLine="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ТСР, тек.ремонт</w:t>
            </w:r>
          </w:p>
        </w:tc>
      </w:tr>
    </w:tbl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C020A" w:rsidRPr="006A1D6A" w:rsidRDefault="00EC020A" w:rsidP="00610C2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D92BDD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4.2. </w:t>
      </w:r>
      <w:r w:rsidRPr="00D92BDD">
        <w:rPr>
          <w:rFonts w:ascii="Times New Roman" w:hAnsi="Times New Roman"/>
          <w:sz w:val="24"/>
        </w:rPr>
        <w:t>Период проведения работ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2021 год</w:t>
      </w:r>
    </w:p>
    <w:p w:rsidR="00EC020A" w:rsidRPr="002D1908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D92BDD">
        <w:rPr>
          <w:rFonts w:ascii="Times New Roman" w:hAnsi="Times New Roman"/>
          <w:sz w:val="24"/>
        </w:rPr>
        <w:t>в рамках исполнения</w:t>
      </w:r>
      <w:r>
        <w:rPr>
          <w:rFonts w:ascii="Times New Roman" w:hAnsi="Times New Roman"/>
          <w:sz w:val="24"/>
        </w:rPr>
        <w:t>:</w:t>
      </w:r>
      <w:r w:rsidRPr="00D92B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 xml:space="preserve">Адресная программа </w:t>
      </w:r>
      <w:r w:rsidRPr="0098000D">
        <w:rPr>
          <w:rFonts w:ascii="Times New Roman" w:hAnsi="Times New Roman"/>
          <w:i/>
          <w:sz w:val="24"/>
          <w:u w:val="single"/>
        </w:rPr>
        <w:t>адаптации объектов социальной инфраструктуры</w:t>
      </w:r>
      <w:r>
        <w:rPr>
          <w:rFonts w:ascii="Times New Roman" w:hAnsi="Times New Roman"/>
          <w:i/>
          <w:sz w:val="24"/>
          <w:u w:val="single"/>
        </w:rPr>
        <w:t xml:space="preserve"> </w:t>
      </w:r>
      <w:r w:rsidRPr="0098000D">
        <w:rPr>
          <w:rFonts w:ascii="Times New Roman" w:hAnsi="Times New Roman"/>
          <w:i/>
          <w:sz w:val="24"/>
          <w:u w:val="single"/>
        </w:rPr>
        <w:t xml:space="preserve">и обеспечения доступности услуг для инвалидов и других маломобильных групп населения </w:t>
      </w:r>
      <w:r>
        <w:rPr>
          <w:rFonts w:ascii="Times New Roman" w:hAnsi="Times New Roman"/>
          <w:i/>
          <w:sz w:val="24"/>
          <w:u w:val="single"/>
        </w:rPr>
        <w:t>на территории Алексеевского района Белгородской области на 2021 год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162357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4.3 Ожидаемый результат (по состоянию доступности) после выполнения работ по адаптации </w:t>
      </w:r>
      <w:r w:rsidRPr="00162357"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на 1 этапе -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ДУВ</w:t>
      </w:r>
      <w:r w:rsidRPr="00162357">
        <w:rPr>
          <w:rFonts w:ascii="Times New Roman" w:hAnsi="Times New Roman"/>
          <w:i/>
          <w:sz w:val="24"/>
          <w:szCs w:val="24"/>
          <w:u w:val="single"/>
          <w:lang w:eastAsia="en-US"/>
        </w:rPr>
        <w:t>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</w:t>
      </w:r>
      <w:r>
        <w:rPr>
          <w:rFonts w:ascii="Times New Roman" w:hAnsi="Times New Roman"/>
          <w:sz w:val="24"/>
          <w:szCs w:val="24"/>
          <w:lang w:eastAsia="en-US"/>
        </w:rPr>
        <w:t>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ДУВ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 xml:space="preserve">4.4. Для принятия решения требуется, не требуется </w:t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(нужное подчеркнуть):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4.4.1. согласование на Комиссии _________</w:t>
      </w:r>
      <w:r>
        <w:rPr>
          <w:rFonts w:ascii="Times New Roman" w:hAnsi="Times New Roman"/>
          <w:sz w:val="24"/>
          <w:szCs w:val="24"/>
          <w:lang w:eastAsia="en-US"/>
        </w:rPr>
        <w:t>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_____________________________________________________</w:t>
      </w:r>
      <w:r>
        <w:rPr>
          <w:rFonts w:ascii="Times New Roman" w:hAnsi="Times New Roman"/>
          <w:sz w:val="24"/>
          <w:szCs w:val="24"/>
          <w:lang w:eastAsia="en-US"/>
        </w:rPr>
        <w:t>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4.4.2. согласование работ с надзорными органами (</w:t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</w:t>
      </w:r>
      <w:r>
        <w:rPr>
          <w:rFonts w:ascii="Times New Roman" w:hAnsi="Times New Roman"/>
          <w:i/>
          <w:sz w:val="24"/>
          <w:szCs w:val="24"/>
          <w:lang w:eastAsia="en-US"/>
        </w:rPr>
        <w:t xml:space="preserve"> 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_________________________________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4.4.3. техническая экспертиза; разработка проектно-сметной документации;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4.4.4. согласова</w:t>
      </w:r>
      <w:r>
        <w:rPr>
          <w:rFonts w:ascii="Times New Roman" w:hAnsi="Times New Roman"/>
          <w:sz w:val="24"/>
          <w:szCs w:val="24"/>
          <w:lang w:eastAsia="en-US"/>
        </w:rPr>
        <w:t xml:space="preserve">ние с вышестоящей организацией </w:t>
      </w:r>
      <w:r w:rsidRPr="006A1D6A">
        <w:rPr>
          <w:rFonts w:ascii="Times New Roman" w:hAnsi="Times New Roman"/>
          <w:sz w:val="24"/>
          <w:szCs w:val="24"/>
          <w:lang w:eastAsia="en-US"/>
        </w:rPr>
        <w:t>(собственником объекта);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4.4.5. согласование с общественными организациями инвалидов</w:t>
      </w:r>
      <w:r>
        <w:rPr>
          <w:rFonts w:ascii="Times New Roman" w:hAnsi="Times New Roman"/>
          <w:sz w:val="24"/>
          <w:szCs w:val="24"/>
          <w:lang w:eastAsia="en-US"/>
        </w:rPr>
        <w:t xml:space="preserve"> 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_______________________;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4.4.6. другое ____________________________</w:t>
      </w:r>
      <w:r>
        <w:rPr>
          <w:rFonts w:ascii="Times New Roman" w:hAnsi="Times New Roman"/>
          <w:sz w:val="24"/>
          <w:szCs w:val="24"/>
          <w:lang w:eastAsia="en-US"/>
        </w:rPr>
        <w:t>___________________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6A1D6A">
        <w:rPr>
          <w:rFonts w:ascii="Times New Roman" w:hAnsi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), прилагается </w:t>
      </w:r>
      <w:r>
        <w:rPr>
          <w:rFonts w:ascii="Times New Roman" w:hAnsi="Times New Roman"/>
          <w:sz w:val="24"/>
          <w:szCs w:val="24"/>
          <w:lang w:eastAsia="en-US"/>
        </w:rPr>
        <w:t>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</w:t>
      </w:r>
      <w:r>
        <w:rPr>
          <w:rFonts w:ascii="Times New Roman" w:hAnsi="Times New Roman"/>
          <w:sz w:val="24"/>
          <w:szCs w:val="24"/>
          <w:lang w:eastAsia="en-US"/>
        </w:rPr>
        <w:t>5</w:t>
      </w:r>
      <w:r w:rsidRPr="006A1D6A">
        <w:rPr>
          <w:rFonts w:ascii="Times New Roman" w:hAnsi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 w:rsidRPr="00AB7791">
        <w:rPr>
          <w:rFonts w:ascii="Times New Roman" w:hAnsi="Times New Roman"/>
          <w:sz w:val="24"/>
        </w:rPr>
        <w:t>__</w:t>
      </w:r>
      <w:r w:rsidRPr="00AB7791">
        <w:rPr>
          <w:rFonts w:ascii="Times New Roman" w:hAnsi="Times New Roman"/>
          <w:i/>
          <w:sz w:val="24"/>
          <w:u w:val="single"/>
        </w:rPr>
        <w:t xml:space="preserve"> </w:t>
      </w:r>
      <w:r>
        <w:rPr>
          <w:rFonts w:ascii="Times New Roman" w:hAnsi="Times New Roman"/>
          <w:i/>
          <w:sz w:val="24"/>
          <w:u w:val="single"/>
        </w:rPr>
        <w:t>www.zhit-vmeste.ru___</w:t>
      </w:r>
    </w:p>
    <w:p w:rsidR="00EC020A" w:rsidRPr="006A1D6A" w:rsidRDefault="00EC020A" w:rsidP="00610C25">
      <w:pPr>
        <w:spacing w:after="0" w:line="240" w:lineRule="auto"/>
        <w:ind w:firstLine="2410"/>
        <w:rPr>
          <w:rFonts w:ascii="Times New Roman" w:hAnsi="Times New Roman"/>
          <w:i/>
          <w:sz w:val="24"/>
          <w:szCs w:val="24"/>
          <w:lang w:eastAsia="en-US"/>
        </w:rPr>
      </w:pPr>
      <w:r w:rsidRPr="006A1D6A">
        <w:rPr>
          <w:rFonts w:ascii="Times New Roman" w:hAnsi="Times New Roman"/>
          <w:i/>
          <w:sz w:val="24"/>
          <w:szCs w:val="24"/>
          <w:lang w:eastAsia="en-US"/>
        </w:rPr>
        <w:t xml:space="preserve"> (наименование сайта, портала)</w:t>
      </w:r>
    </w:p>
    <w:p w:rsidR="00EC020A" w:rsidRPr="006A1D6A" w:rsidRDefault="00EC020A" w:rsidP="00610C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6A1D6A">
        <w:rPr>
          <w:rFonts w:ascii="Times New Roman" w:hAnsi="Times New Roman"/>
          <w:b/>
          <w:sz w:val="24"/>
          <w:szCs w:val="24"/>
          <w:lang w:eastAsia="en-US"/>
        </w:rPr>
        <w:t>5. Особые отметки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ПРИЛОЖЕНИЯ: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Результаты обследования: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1. Территории, прилегающей к объекту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2. Входа (входов) в здание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1 </w:t>
      </w:r>
      <w:r w:rsidRPr="006A1D6A">
        <w:rPr>
          <w:rFonts w:ascii="Times New Roman" w:hAnsi="Times New Roman"/>
          <w:sz w:val="24"/>
          <w:szCs w:val="24"/>
          <w:lang w:eastAsia="en-US"/>
        </w:rPr>
        <w:t>л.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3. Путей движения в</w:t>
      </w:r>
      <w:r>
        <w:rPr>
          <w:rFonts w:ascii="Times New Roman" w:hAnsi="Times New Roman"/>
          <w:sz w:val="24"/>
          <w:szCs w:val="24"/>
          <w:lang w:eastAsia="en-US"/>
        </w:rPr>
        <w:t>нутри здания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4. Зоны целевого назначения объекта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5. Санитарно-гигиенических помещений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2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6. Системы информации (и связи) на объекте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1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л.</w:t>
      </w:r>
    </w:p>
    <w:p w:rsidR="00EC020A" w:rsidRPr="006A1D6A" w:rsidRDefault="00EC020A" w:rsidP="00610C25">
      <w:pPr>
        <w:tabs>
          <w:tab w:val="left" w:pos="369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Рез</w:t>
      </w:r>
      <w:r>
        <w:rPr>
          <w:rFonts w:ascii="Times New Roman" w:hAnsi="Times New Roman"/>
          <w:sz w:val="24"/>
          <w:szCs w:val="24"/>
          <w:lang w:eastAsia="en-US"/>
        </w:rPr>
        <w:t>ультаты фотофиксации на объекте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D566C5">
        <w:rPr>
          <w:rFonts w:ascii="Times New Roman" w:hAnsi="Times New Roman"/>
          <w:sz w:val="24"/>
          <w:szCs w:val="24"/>
          <w:lang w:eastAsia="en-US"/>
        </w:rPr>
        <w:t xml:space="preserve">на </w:t>
      </w:r>
      <w:r w:rsidRPr="00D566C5">
        <w:rPr>
          <w:rFonts w:ascii="Times New Roman" w:hAnsi="Times New Roman"/>
          <w:i/>
          <w:sz w:val="24"/>
          <w:szCs w:val="24"/>
          <w:u w:val="single"/>
          <w:lang w:eastAsia="en-US"/>
        </w:rPr>
        <w:t xml:space="preserve"> 3</w:t>
      </w:r>
      <w:r w:rsidRPr="00D566C5">
        <w:rPr>
          <w:rFonts w:ascii="Times New Roman" w:hAnsi="Times New Roman"/>
          <w:sz w:val="24"/>
          <w:szCs w:val="24"/>
          <w:lang w:eastAsia="en-US"/>
        </w:rPr>
        <w:t>л.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Поэтажные планы, паспорт БТ: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на </w:t>
      </w:r>
      <w:r>
        <w:rPr>
          <w:rFonts w:ascii="Times New Roman" w:hAnsi="Times New Roman"/>
          <w:i/>
          <w:sz w:val="24"/>
          <w:szCs w:val="24"/>
          <w:u w:val="single"/>
          <w:lang w:eastAsia="en-US"/>
        </w:rPr>
        <w:t>1л</w:t>
      </w:r>
      <w:r w:rsidRPr="006A1D6A">
        <w:rPr>
          <w:rFonts w:ascii="Times New Roman" w:hAnsi="Times New Roman"/>
          <w:sz w:val="24"/>
          <w:szCs w:val="24"/>
          <w:lang w:eastAsia="en-US"/>
        </w:rPr>
        <w:t>.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Другое (в том числе дополнительная информация о путях движения к объекту)__________________</w:t>
      </w:r>
      <w:r>
        <w:rPr>
          <w:rFonts w:ascii="Times New Roman" w:hAnsi="Times New Roman"/>
          <w:sz w:val="24"/>
          <w:szCs w:val="24"/>
          <w:lang w:eastAsia="en-US"/>
        </w:rPr>
        <w:t>__________________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_____________________________________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Руководитель</w:t>
      </w:r>
    </w:p>
    <w:p w:rsidR="00EC020A" w:rsidRPr="00DD64D3" w:rsidRDefault="00EC020A" w:rsidP="00610C25">
      <w:pPr>
        <w:tabs>
          <w:tab w:val="left" w:pos="616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рабочей группы          </w:t>
      </w:r>
      <w:r w:rsidRPr="00DD64D3">
        <w:rPr>
          <w:rFonts w:ascii="Times New Roman" w:hAnsi="Times New Roman"/>
          <w:sz w:val="24"/>
          <w:szCs w:val="24"/>
          <w:u w:val="single"/>
          <w:lang w:eastAsia="en-US"/>
        </w:rPr>
        <w:t xml:space="preserve">директор, </w:t>
      </w:r>
      <w:r>
        <w:rPr>
          <w:rFonts w:ascii="Times New Roman" w:hAnsi="Times New Roman"/>
          <w:sz w:val="24"/>
          <w:szCs w:val="24"/>
          <w:u w:val="single"/>
          <w:lang w:eastAsia="en-US"/>
        </w:rPr>
        <w:t>Ткач А.П.</w:t>
      </w:r>
      <w:r w:rsidRPr="00DD64D3">
        <w:rPr>
          <w:rFonts w:ascii="Times New Roman" w:hAnsi="Times New Roman"/>
          <w:sz w:val="24"/>
          <w:szCs w:val="24"/>
          <w:u w:val="single"/>
          <w:lang w:eastAsia="en-US"/>
        </w:rPr>
        <w:t xml:space="preserve">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_____________        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Члены рабочей группы</w:t>
      </w:r>
      <w:r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DD64D3">
        <w:rPr>
          <w:rFonts w:ascii="Times New Roman" w:hAnsi="Times New Roman"/>
          <w:sz w:val="24"/>
          <w:szCs w:val="24"/>
          <w:u w:val="single"/>
          <w:lang w:eastAsia="en-US"/>
        </w:rPr>
        <w:t>методист, Мощенская Л.А.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</w:t>
      </w:r>
    </w:p>
    <w:p w:rsidR="00EC020A" w:rsidRPr="006A1D6A" w:rsidRDefault="00EC020A" w:rsidP="00610C25">
      <w:pPr>
        <w:spacing w:after="0" w:line="240" w:lineRule="auto"/>
        <w:ind w:left="3261" w:hanging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Default="00EC020A" w:rsidP="00610C25">
      <w:pPr>
        <w:tabs>
          <w:tab w:val="left" w:pos="5103"/>
        </w:tabs>
        <w:spacing w:after="0" w:line="240" w:lineRule="auto"/>
        <w:ind w:left="1981" w:firstLine="42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tabs>
          <w:tab w:val="left" w:pos="5103"/>
        </w:tabs>
        <w:spacing w:after="0" w:line="240" w:lineRule="auto"/>
        <w:ind w:left="1981"/>
        <w:jc w:val="both"/>
        <w:rPr>
          <w:rFonts w:ascii="Times New Roman" w:hAnsi="Times New Roman"/>
          <w:sz w:val="24"/>
          <w:szCs w:val="24"/>
          <w:lang w:eastAsia="en-US"/>
        </w:rPr>
      </w:pPr>
      <w:r w:rsidRPr="00B62B89">
        <w:rPr>
          <w:rFonts w:ascii="Times New Roman" w:hAnsi="Times New Roman"/>
          <w:sz w:val="24"/>
          <w:szCs w:val="24"/>
          <w:lang w:eastAsia="en-US"/>
        </w:rPr>
        <w:t xml:space="preserve">    </w:t>
      </w:r>
      <w:r>
        <w:rPr>
          <w:rFonts w:ascii="Times New Roman" w:hAnsi="Times New Roman"/>
          <w:sz w:val="24"/>
          <w:szCs w:val="24"/>
          <w:u w:val="single"/>
          <w:lang w:eastAsia="en-US"/>
        </w:rPr>
        <w:t>педагог доп. о</w:t>
      </w:r>
      <w:r w:rsidRPr="00B62B89">
        <w:rPr>
          <w:rFonts w:ascii="Times New Roman" w:hAnsi="Times New Roman"/>
          <w:sz w:val="24"/>
          <w:szCs w:val="24"/>
          <w:u w:val="single"/>
          <w:lang w:eastAsia="en-US"/>
        </w:rPr>
        <w:t xml:space="preserve">бразования, </w:t>
      </w:r>
      <w:r>
        <w:rPr>
          <w:rFonts w:ascii="Times New Roman" w:hAnsi="Times New Roman"/>
          <w:sz w:val="24"/>
          <w:szCs w:val="24"/>
          <w:u w:val="single"/>
          <w:lang w:eastAsia="en-US"/>
        </w:rPr>
        <w:t>Аносова И.В.</w:t>
      </w:r>
      <w:r w:rsidRPr="00B62B89">
        <w:rPr>
          <w:rFonts w:ascii="Times New Roman" w:hAnsi="Times New Roman"/>
          <w:sz w:val="24"/>
          <w:szCs w:val="24"/>
          <w:u w:val="single"/>
          <w:lang w:eastAsia="en-US"/>
        </w:rPr>
        <w:t xml:space="preserve">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Pr="006A1D6A">
        <w:rPr>
          <w:rFonts w:ascii="Times New Roman" w:hAnsi="Times New Roman"/>
          <w:sz w:val="24"/>
          <w:szCs w:val="24"/>
          <w:lang w:eastAsia="en-US"/>
        </w:rPr>
        <w:t>______________</w:t>
      </w:r>
    </w:p>
    <w:p w:rsidR="00EC020A" w:rsidRPr="006A1D6A" w:rsidRDefault="00EC020A" w:rsidP="00610C25">
      <w:pPr>
        <w:spacing w:after="0" w:line="240" w:lineRule="auto"/>
        <w:ind w:left="3540" w:hanging="846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</w:t>
      </w:r>
      <w:r w:rsidRPr="006A1D6A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В том числе: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представители общественных</w:t>
      </w:r>
    </w:p>
    <w:p w:rsidR="00EC020A" w:rsidRPr="006A1D6A" w:rsidRDefault="00EC020A" w:rsidP="00610C25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организаций инвалидов ___________________</w:t>
      </w:r>
      <w:r>
        <w:rPr>
          <w:rFonts w:ascii="Times New Roman" w:hAnsi="Times New Roman"/>
          <w:sz w:val="24"/>
          <w:szCs w:val="24"/>
          <w:lang w:eastAsia="en-US"/>
        </w:rPr>
        <w:t>_____</w:t>
      </w:r>
      <w:r w:rsidRPr="006A1D6A">
        <w:rPr>
          <w:rFonts w:ascii="Times New Roman" w:hAnsi="Times New Roman"/>
          <w:sz w:val="24"/>
          <w:szCs w:val="24"/>
          <w:lang w:eastAsia="en-US"/>
        </w:rPr>
        <w:t>___  ______________</w:t>
      </w:r>
    </w:p>
    <w:p w:rsidR="00EC020A" w:rsidRPr="006A1D6A" w:rsidRDefault="00EC020A" w:rsidP="00610C25">
      <w:pPr>
        <w:spacing w:after="0" w:line="240" w:lineRule="auto"/>
        <w:ind w:left="283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Pr="006A1D6A" w:rsidRDefault="00EC020A" w:rsidP="00610C25">
      <w:pPr>
        <w:spacing w:after="0" w:line="240" w:lineRule="auto"/>
        <w:ind w:left="2689" w:firstLine="143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________________</w:t>
      </w:r>
      <w:r>
        <w:rPr>
          <w:rFonts w:ascii="Times New Roman" w:hAnsi="Times New Roman"/>
          <w:sz w:val="24"/>
          <w:szCs w:val="24"/>
          <w:lang w:eastAsia="en-US"/>
        </w:rPr>
        <w:t>_______</w:t>
      </w:r>
      <w:r w:rsidRPr="006A1D6A">
        <w:rPr>
          <w:rFonts w:ascii="Times New Roman" w:hAnsi="Times New Roman"/>
          <w:sz w:val="24"/>
          <w:szCs w:val="24"/>
          <w:lang w:eastAsia="en-US"/>
        </w:rPr>
        <w:t>_  ______________</w:t>
      </w:r>
    </w:p>
    <w:p w:rsidR="00EC020A" w:rsidRPr="006A1D6A" w:rsidRDefault="00EC020A" w:rsidP="00610C25">
      <w:pPr>
        <w:spacing w:after="0" w:line="240" w:lineRule="auto"/>
        <w:ind w:left="283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(Должность, Ф.И.О.)</w:t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 w:rsidRPr="006A1D6A">
        <w:rPr>
          <w:rFonts w:ascii="Times New Roman" w:hAnsi="Times New Roman"/>
          <w:sz w:val="24"/>
          <w:szCs w:val="24"/>
          <w:lang w:eastAsia="en-US"/>
        </w:rPr>
        <w:tab/>
      </w: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представители организации,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расположенной на объекте __________________</w:t>
      </w:r>
      <w:r>
        <w:rPr>
          <w:rFonts w:ascii="Times New Roman" w:hAnsi="Times New Roman"/>
          <w:sz w:val="24"/>
          <w:szCs w:val="24"/>
          <w:lang w:eastAsia="en-US"/>
        </w:rPr>
        <w:t>_____</w:t>
      </w:r>
      <w:r w:rsidRPr="006A1D6A">
        <w:rPr>
          <w:rFonts w:ascii="Times New Roman" w:hAnsi="Times New Roman"/>
          <w:sz w:val="24"/>
          <w:szCs w:val="24"/>
          <w:lang w:eastAsia="en-US"/>
        </w:rPr>
        <w:t>__  _____________</w:t>
      </w:r>
    </w:p>
    <w:p w:rsidR="00EC020A" w:rsidRPr="006A1D6A" w:rsidRDefault="00EC020A" w:rsidP="00610C25">
      <w:pPr>
        <w:spacing w:after="0" w:line="240" w:lineRule="auto"/>
        <w:ind w:left="2835"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</w:t>
      </w:r>
      <w:r>
        <w:rPr>
          <w:rFonts w:ascii="Times New Roman" w:hAnsi="Times New Roman"/>
          <w:sz w:val="24"/>
          <w:szCs w:val="24"/>
          <w:lang w:eastAsia="en-US"/>
        </w:rPr>
        <w:t>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Pr="006A1D6A" w:rsidRDefault="00EC020A" w:rsidP="00610C25">
      <w:pPr>
        <w:spacing w:after="0" w:line="240" w:lineRule="auto"/>
        <w:ind w:firstLine="283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__________________</w:t>
      </w:r>
      <w:r>
        <w:rPr>
          <w:rFonts w:ascii="Times New Roman" w:hAnsi="Times New Roman"/>
          <w:sz w:val="24"/>
          <w:szCs w:val="24"/>
          <w:lang w:eastAsia="en-US"/>
        </w:rPr>
        <w:t>_____</w:t>
      </w:r>
      <w:r w:rsidRPr="006A1D6A">
        <w:rPr>
          <w:rFonts w:ascii="Times New Roman" w:hAnsi="Times New Roman"/>
          <w:sz w:val="24"/>
          <w:szCs w:val="24"/>
          <w:lang w:eastAsia="en-US"/>
        </w:rPr>
        <w:t>__  _____________</w:t>
      </w:r>
    </w:p>
    <w:p w:rsidR="00EC020A" w:rsidRPr="006A1D6A" w:rsidRDefault="00EC020A" w:rsidP="00610C25">
      <w:pPr>
        <w:spacing w:after="0" w:line="240" w:lineRule="auto"/>
        <w:ind w:left="2835"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6A1D6A">
        <w:rPr>
          <w:rFonts w:ascii="Times New Roman" w:hAnsi="Times New Roman"/>
          <w:sz w:val="24"/>
          <w:szCs w:val="24"/>
          <w:lang w:eastAsia="en-US"/>
        </w:rPr>
        <w:t>(Д</w:t>
      </w:r>
      <w:r>
        <w:rPr>
          <w:rFonts w:ascii="Times New Roman" w:hAnsi="Times New Roman"/>
          <w:sz w:val="24"/>
          <w:szCs w:val="24"/>
          <w:lang w:eastAsia="en-US"/>
        </w:rPr>
        <w:t>олжность, Ф.И.О.)</w:t>
      </w:r>
      <w:r>
        <w:rPr>
          <w:rFonts w:ascii="Times New Roman" w:hAnsi="Times New Roman"/>
          <w:sz w:val="24"/>
          <w:szCs w:val="24"/>
          <w:lang w:eastAsia="en-US"/>
        </w:rPr>
        <w:tab/>
        <w:t xml:space="preserve">     </w:t>
      </w:r>
      <w:r w:rsidRPr="006A1D6A">
        <w:rPr>
          <w:rFonts w:ascii="Times New Roman" w:hAnsi="Times New Roman"/>
          <w:sz w:val="24"/>
          <w:szCs w:val="24"/>
          <w:lang w:eastAsia="en-US"/>
        </w:rPr>
        <w:t>(Подпись)</w:t>
      </w:r>
    </w:p>
    <w:p w:rsidR="00EC020A" w:rsidRPr="006A1D6A" w:rsidRDefault="00EC020A" w:rsidP="00610C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C020A" w:rsidRDefault="00EC020A" w:rsidP="00610C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1D6A">
        <w:rPr>
          <w:rFonts w:ascii="Times New Roman" w:hAnsi="Times New Roman"/>
          <w:b/>
          <w:sz w:val="28"/>
          <w:szCs w:val="28"/>
          <w:lang w:eastAsia="en-US"/>
        </w:rPr>
        <w:br w:type="page"/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Приложение 1</w:t>
      </w: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к Акту обследования 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ОСИ к паспорту доступности 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32970">
        <w:rPr>
          <w:rFonts w:ascii="Times New Roman" w:hAnsi="Times New Roman"/>
          <w:sz w:val="24"/>
          <w:szCs w:val="24"/>
        </w:rPr>
        <w:t>г.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1. Территории, прилегающей к зданию (участка)</w:t>
      </w: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МБУ ДО»СЮН» </w:t>
      </w:r>
      <w:r w:rsidRPr="007941A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, </w:t>
      </w:r>
    </w:p>
    <w:p w:rsidR="00EC020A" w:rsidRPr="00FF75C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309850, Белгородская область, г.Алексеевка,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ул. Ремесленников 6А 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176" w:type="dxa"/>
        <w:tblLayout w:type="fixed"/>
        <w:tblLook w:val="0000"/>
      </w:tblPr>
      <w:tblGrid>
        <w:gridCol w:w="426"/>
        <w:gridCol w:w="1701"/>
        <w:gridCol w:w="567"/>
        <w:gridCol w:w="709"/>
        <w:gridCol w:w="567"/>
        <w:gridCol w:w="2126"/>
        <w:gridCol w:w="992"/>
        <w:gridCol w:w="2410"/>
        <w:gridCol w:w="709"/>
      </w:tblGrid>
      <w:tr w:rsidR="00EC020A" w:rsidRPr="003E0A44" w:rsidTr="0027333B">
        <w:trPr>
          <w:trHeight w:val="1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Выявленные нарушения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31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EC020A" w:rsidRPr="003E0A44" w:rsidTr="0027333B">
        <w:trPr>
          <w:trHeight w:val="983"/>
        </w:trPr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на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 плане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фото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Виды работ</w:t>
            </w:r>
          </w:p>
        </w:tc>
      </w:tr>
      <w:tr w:rsidR="00EC020A" w:rsidRPr="003E0A44" w:rsidTr="0027333B">
        <w:trPr>
          <w:trHeight w:val="101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1.1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Вход</w:t>
            </w:r>
            <w:r w:rsidRPr="003E0A44">
              <w:rPr>
                <w:rFonts w:ascii="Times New Roman" w:hAnsi="Times New Roman"/>
                <w:lang w:val="en-US"/>
              </w:rPr>
              <w:t xml:space="preserve"> (</w:t>
            </w:r>
            <w:r w:rsidRPr="003E0A44">
              <w:rPr>
                <w:rFonts w:ascii="Times New Roman" w:hAnsi="Times New Roman"/>
              </w:rPr>
              <w:t>входы</w:t>
            </w:r>
            <w:r w:rsidRPr="003E0A44">
              <w:rPr>
                <w:rFonts w:ascii="Times New Roman" w:hAnsi="Times New Roman"/>
                <w:lang w:val="en-US"/>
              </w:rPr>
              <w:t xml:space="preserve">) </w:t>
            </w:r>
            <w:r w:rsidRPr="003E0A44">
              <w:rPr>
                <w:rFonts w:ascii="Times New Roman" w:hAnsi="Times New Roman"/>
              </w:rPr>
              <w:t>на</w:t>
            </w:r>
            <w:r w:rsidRPr="003E0A44">
              <w:rPr>
                <w:rFonts w:ascii="Times New Roman" w:hAnsi="Times New Roman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</w:rPr>
              <w:t>территорию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1,2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вход на территорию не оборудован доступными для инвалидов (С) элементами информации об объекте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вход на территорию оборудовать доступными для инвалидов (С) элементами информации об объекте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ТСР</w:t>
            </w:r>
          </w:p>
        </w:tc>
      </w:tr>
      <w:tr w:rsidR="00EC020A" w:rsidRPr="003E0A44" w:rsidTr="0027333B">
        <w:trPr>
          <w:trHeight w:val="4564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1.2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Путь (пути) движения на территории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Поверхность ровная;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отсутствует обозначение направлений движения ко входам для МГН;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отсутствуют оборудованные места отдыха для МГН;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отсутствуют бортики на путях движения инвалидов на креслах-колясках ко входу;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ремонт поверхности покрытия к главному входу с нанесением цветовой и тактильной маркировки;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обеспечить информационное сопровождение к специальному входу для инвалидов на креслах-колясках, установить бортики;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организовать освещение;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оборудовать места отдыха для МГН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ТР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4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1.3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Лестница</w:t>
            </w:r>
            <w:r w:rsidRPr="003E0A44">
              <w:rPr>
                <w:rFonts w:ascii="Times New Roman" w:hAnsi="Times New Roman"/>
                <w:lang w:val="en-US"/>
              </w:rPr>
              <w:t xml:space="preserve"> (</w:t>
            </w:r>
            <w:r w:rsidRPr="003E0A44">
              <w:rPr>
                <w:rFonts w:ascii="Times New Roman" w:hAnsi="Times New Roman"/>
              </w:rPr>
              <w:t>наружная</w:t>
            </w:r>
            <w:r w:rsidRPr="003E0A4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39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1.4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Пандус</w:t>
            </w:r>
            <w:r w:rsidRPr="003E0A44">
              <w:rPr>
                <w:rFonts w:ascii="Times New Roman" w:hAnsi="Times New Roman"/>
                <w:lang w:val="en-US"/>
              </w:rPr>
              <w:t xml:space="preserve"> (</w:t>
            </w:r>
            <w:r w:rsidRPr="003E0A44">
              <w:rPr>
                <w:rFonts w:ascii="Times New Roman" w:hAnsi="Times New Roman"/>
              </w:rPr>
              <w:t>наружный</w:t>
            </w:r>
            <w:r w:rsidRPr="003E0A44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36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1.5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Автостоянка</w:t>
            </w:r>
            <w:r w:rsidRPr="003E0A44">
              <w:rPr>
                <w:rFonts w:ascii="Times New Roman" w:hAnsi="Times New Roman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</w:rPr>
              <w:t>и</w:t>
            </w:r>
            <w:r w:rsidRPr="003E0A44">
              <w:rPr>
                <w:rFonts w:ascii="Times New Roman" w:hAnsi="Times New Roman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</w:rPr>
              <w:t>парковка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 выделены места для транспорта инвалидов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Организовать стоянку с информационным обозначением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ТР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1100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ОБЩИЕ</w:t>
            </w:r>
            <w:r w:rsidRPr="003E0A44">
              <w:rPr>
                <w:rFonts w:ascii="Times New Roman" w:hAnsi="Times New Roman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</w:rPr>
              <w:t>требования</w:t>
            </w:r>
            <w:r w:rsidRPr="003E0A44">
              <w:rPr>
                <w:rFonts w:ascii="Times New Roman" w:hAnsi="Times New Roman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</w:rPr>
              <w:t>к</w:t>
            </w:r>
            <w:r w:rsidRPr="003E0A44">
              <w:rPr>
                <w:rFonts w:ascii="Times New Roman" w:hAnsi="Times New Roman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</w:rPr>
              <w:t>зоне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 выделены места для транспорта инвалидов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Организовать стоянку с информационным обозначением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ТР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C020A" w:rsidRPr="004A5F17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020A" w:rsidRPr="004A5F17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020A" w:rsidRPr="00A03C9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A03C9A">
        <w:rPr>
          <w:rFonts w:ascii="Times New Roman" w:hAnsi="Times New Roman"/>
          <w:b/>
          <w:bCs/>
          <w:sz w:val="24"/>
          <w:szCs w:val="24"/>
        </w:rPr>
        <w:t>II Заключение</w:t>
      </w:r>
      <w:r w:rsidRPr="00A03C9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/>
          <w:b/>
          <w:bCs/>
          <w:sz w:val="24"/>
          <w:szCs w:val="24"/>
        </w:rPr>
        <w:t>по</w:t>
      </w:r>
      <w:r w:rsidRPr="00A03C9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A03C9A">
        <w:rPr>
          <w:rFonts w:ascii="Times New Roman" w:hAnsi="Times New Roman"/>
          <w:b/>
          <w:bCs/>
          <w:sz w:val="24"/>
          <w:szCs w:val="24"/>
        </w:rPr>
        <w:t>зоне</w:t>
      </w:r>
      <w:r w:rsidRPr="00A03C9A"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:rsidR="00EC020A" w:rsidRPr="00A03C9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40" w:type="dxa"/>
        <w:tblInd w:w="74" w:type="dxa"/>
        <w:tblLayout w:type="fixed"/>
        <w:tblLook w:val="0000"/>
      </w:tblPr>
      <w:tblGrid>
        <w:gridCol w:w="2849"/>
        <w:gridCol w:w="2176"/>
        <w:gridCol w:w="851"/>
        <w:gridCol w:w="850"/>
        <w:gridCol w:w="2914"/>
      </w:tblGrid>
      <w:tr w:rsidR="00EC020A" w:rsidRPr="003E0A44" w:rsidTr="0027333B">
        <w:trPr>
          <w:trHeight w:val="473"/>
        </w:trPr>
        <w:tc>
          <w:tcPr>
            <w:tcW w:w="28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структурно</w:t>
            </w: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функциональной</w:t>
            </w: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зоны</w:t>
            </w:r>
          </w:p>
        </w:tc>
        <w:tc>
          <w:tcPr>
            <w:tcW w:w="21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Состояние доступности*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C020A" w:rsidRPr="003E0A44" w:rsidTr="0027333B">
        <w:trPr>
          <w:trHeight w:val="551"/>
        </w:trPr>
        <w:tc>
          <w:tcPr>
            <w:tcW w:w="28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на</w:t>
            </w: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плане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9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20A" w:rsidRPr="003E0A44" w:rsidTr="0027333B">
        <w:trPr>
          <w:trHeight w:val="687"/>
        </w:trPr>
        <w:tc>
          <w:tcPr>
            <w:tcW w:w="2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Территория</w:t>
            </w: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прилегающая</w:t>
            </w: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к</w:t>
            </w: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зданию</w:t>
            </w:r>
          </w:p>
        </w:tc>
        <w:tc>
          <w:tcPr>
            <w:tcW w:w="2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ДУ-В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* указывается: Д</w:t>
      </w:r>
      <w:r>
        <w:rPr>
          <w:rFonts w:ascii="Times New Roman" w:hAnsi="Times New Roman"/>
          <w:sz w:val="24"/>
          <w:szCs w:val="24"/>
        </w:rPr>
        <w:t xml:space="preserve">П-В - доступно полностью всем; </w:t>
      </w:r>
      <w:r w:rsidRPr="00E32970">
        <w:rPr>
          <w:rFonts w:ascii="Times New Roman" w:hAnsi="Times New Roman"/>
          <w:sz w:val="24"/>
          <w:szCs w:val="24"/>
        </w:rPr>
        <w:t>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8"/>
          <w:szCs w:val="28"/>
        </w:rPr>
        <w:br w:type="page"/>
      </w:r>
      <w:r w:rsidRPr="00E32970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:rsidR="00EC020A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к Акту обследования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ОСИ к паспорту доступности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32970">
        <w:rPr>
          <w:rFonts w:ascii="Times New Roman" w:hAnsi="Times New Roman"/>
          <w:sz w:val="24"/>
          <w:szCs w:val="24"/>
        </w:rPr>
        <w:t>г.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2. Вход в здание (главный)</w:t>
      </w: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МБУ ДО «СЮН»</w:t>
      </w:r>
    </w:p>
    <w:p w:rsidR="00EC020A" w:rsidRPr="00FF75C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309850, Белгородская область, г.Алексеевка,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ул. Ремесленников, 6А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10632" w:type="dxa"/>
        <w:tblInd w:w="-493" w:type="dxa"/>
        <w:tblLayout w:type="fixed"/>
        <w:tblLook w:val="0000"/>
      </w:tblPr>
      <w:tblGrid>
        <w:gridCol w:w="567"/>
        <w:gridCol w:w="1735"/>
        <w:gridCol w:w="567"/>
        <w:gridCol w:w="567"/>
        <w:gridCol w:w="426"/>
        <w:gridCol w:w="2409"/>
        <w:gridCol w:w="959"/>
        <w:gridCol w:w="2693"/>
        <w:gridCol w:w="709"/>
      </w:tblGrid>
      <w:tr w:rsidR="00EC020A" w:rsidRPr="003E0A44" w:rsidTr="0027333B">
        <w:trPr>
          <w:trHeight w:val="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№ п/п</w:t>
            </w:r>
          </w:p>
        </w:tc>
        <w:tc>
          <w:tcPr>
            <w:tcW w:w="17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Выявленные нарушения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EC020A" w:rsidRPr="003E0A44" w:rsidTr="0027333B">
        <w:trPr>
          <w:trHeight w:val="11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на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 плане</w:t>
            </w: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фото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</w:rPr>
            </w:pPr>
            <w:r w:rsidRPr="003E0A44">
              <w:rPr>
                <w:rFonts w:ascii="Times New Roman" w:hAnsi="Times New Roman"/>
                <w:spacing w:val="-8"/>
              </w:rPr>
              <w:t>Значимо для инвалида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spacing w:val="-8"/>
              </w:rPr>
              <w:t>(категория)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Виды работ</w:t>
            </w:r>
          </w:p>
        </w:tc>
      </w:tr>
      <w:tr w:rsidR="00EC020A" w:rsidRPr="003E0A44" w:rsidTr="0027333B">
        <w:trPr>
          <w:trHeight w:val="68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2.1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70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2.2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70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2.3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Входная площадка (перед дверью)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56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99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2.4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Дверь (входная)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- отсутствует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доводчик, устройство для открывания дверей 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к, о, с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установка доводчика, устройство для открывания дверей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ТР</w:t>
            </w:r>
          </w:p>
        </w:tc>
      </w:tr>
      <w:tr w:rsidR="00EC020A" w:rsidRPr="003E0A44" w:rsidTr="0027333B">
        <w:trPr>
          <w:trHeight w:val="55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2.5</w:t>
            </w: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Тамбур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3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отсутствует системная информация на входе</w:t>
            </w:r>
          </w:p>
        </w:tc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С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организовать систему информации с цветовым и тактильным обозначением препятствий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ТСР</w:t>
            </w:r>
          </w:p>
        </w:tc>
      </w:tr>
    </w:tbl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-68" w:type="dxa"/>
        <w:tblLayout w:type="fixed"/>
        <w:tblLook w:val="0000"/>
      </w:tblPr>
      <w:tblGrid>
        <w:gridCol w:w="2616"/>
        <w:gridCol w:w="2126"/>
        <w:gridCol w:w="851"/>
        <w:gridCol w:w="850"/>
        <w:gridCol w:w="3197"/>
      </w:tblGrid>
      <w:tr w:rsidR="00EC020A" w:rsidRPr="003E0A44" w:rsidTr="0027333B">
        <w:trPr>
          <w:trHeight w:val="473"/>
        </w:trPr>
        <w:tc>
          <w:tcPr>
            <w:tcW w:w="26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1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C020A" w:rsidRPr="003E0A44" w:rsidTr="0027333B">
        <w:trPr>
          <w:trHeight w:val="551"/>
        </w:trPr>
        <w:tc>
          <w:tcPr>
            <w:tcW w:w="261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319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20A" w:rsidRPr="003E0A44" w:rsidTr="0027333B">
        <w:trPr>
          <w:trHeight w:val="687"/>
        </w:trPr>
        <w:tc>
          <w:tcPr>
            <w:tcW w:w="2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Вход в здание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индивидуальное решение с ТСР, текущий ремонт</w:t>
            </w:r>
          </w:p>
        </w:tc>
      </w:tr>
    </w:tbl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</w:p>
    <w:p w:rsidR="00EC020A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к Акту обследования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ОСИ к паспорту доступности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32970">
        <w:rPr>
          <w:rFonts w:ascii="Times New Roman" w:hAnsi="Times New Roman"/>
          <w:sz w:val="24"/>
          <w:szCs w:val="24"/>
        </w:rPr>
        <w:t>г.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3. Пути (путей) движения внутри здания (в т.ч. путей эвакуации)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МБУ ДО «СЮН»</w:t>
      </w:r>
      <w:r w:rsidRPr="007941A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, </w:t>
      </w:r>
    </w:p>
    <w:p w:rsidR="00EC020A" w:rsidRPr="00FF75C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309850, Белгородская область, г.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Алексеевка,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ул. Ремесленников, 6А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9" w:type="dxa"/>
        <w:tblInd w:w="-210" w:type="dxa"/>
        <w:tblLayout w:type="fixed"/>
        <w:tblLook w:val="0000"/>
      </w:tblPr>
      <w:tblGrid>
        <w:gridCol w:w="568"/>
        <w:gridCol w:w="1985"/>
        <w:gridCol w:w="567"/>
        <w:gridCol w:w="567"/>
        <w:gridCol w:w="567"/>
        <w:gridCol w:w="2409"/>
        <w:gridCol w:w="1026"/>
        <w:gridCol w:w="1985"/>
        <w:gridCol w:w="675"/>
      </w:tblGrid>
      <w:tr w:rsidR="00EC020A" w:rsidRPr="003E0A44" w:rsidTr="0027333B">
        <w:trPr>
          <w:trHeight w:val="1"/>
        </w:trPr>
        <w:tc>
          <w:tcPr>
            <w:tcW w:w="5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Выявленные нарушения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EC020A" w:rsidRPr="003E0A44" w:rsidTr="0027333B">
        <w:trPr>
          <w:trHeight w:val="1134"/>
        </w:trPr>
        <w:tc>
          <w:tcPr>
            <w:tcW w:w="5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на плане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фото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2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Виды работ</w:t>
            </w:r>
          </w:p>
        </w:tc>
      </w:tr>
      <w:tr w:rsidR="00EC020A" w:rsidRPr="003E0A44" w:rsidTr="0027333B">
        <w:trPr>
          <w:trHeight w:val="112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3.1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3,4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4,5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отсутствие комплексной информации о пути и направлении движения со схемой расположения и функциональным назначением помещений;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отсутствие горизонтальных поручней вдоль стен;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отсутствие гардероба, колясочной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продумать и обозначить на схемах наиболее оптимальные пути движения к зоне целевого назначения и санитарно-гигиеническим помещениям, обеспечив их комплексной информацией (цветовые и тактильные направляющие);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установить поручни вдоль стен на путях движения МГН;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выделить и оборудовать помещения под гардероб и колясочную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ТР</w:t>
            </w:r>
          </w:p>
        </w:tc>
      </w:tr>
      <w:tr w:rsidR="00EC020A" w:rsidRPr="003E0A44" w:rsidTr="0027333B">
        <w:trPr>
          <w:trHeight w:val="8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Лестница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29"/>
        </w:trPr>
        <w:tc>
          <w:tcPr>
            <w:tcW w:w="5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Пандус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69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3.4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Лифт пассажирский (или подъемник)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63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3.5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Дверь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141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4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3.6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Пути эвакуации (в т.ч. зоны безопасности)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отсутствие системы экстренного оповещения и размещения путей эвакуации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Г, С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организовать систему оповещения в экстренных случаях и обозначить пути эвакуации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ТСР</w:t>
            </w:r>
          </w:p>
        </w:tc>
      </w:tr>
      <w:tr w:rsidR="00EC020A" w:rsidRPr="003E0A44" w:rsidTr="0027333B">
        <w:trPr>
          <w:trHeight w:val="70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обеспечив их комплексной информацией (цветовые и тактильные направляющие);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установить поручни вдоль стен на путях движения МГН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ТСР</w:t>
            </w:r>
          </w:p>
        </w:tc>
      </w:tr>
    </w:tbl>
    <w:p w:rsidR="00EC020A" w:rsidRPr="00A92E2B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422" w:type="dxa"/>
        <w:tblLayout w:type="fixed"/>
        <w:tblLook w:val="0000"/>
      </w:tblPr>
      <w:tblGrid>
        <w:gridCol w:w="2268"/>
        <w:gridCol w:w="2126"/>
        <w:gridCol w:w="850"/>
        <w:gridCol w:w="851"/>
        <w:gridCol w:w="2977"/>
      </w:tblGrid>
      <w:tr w:rsidR="00EC020A" w:rsidRPr="003E0A44" w:rsidTr="0027333B">
        <w:trPr>
          <w:trHeight w:val="473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9" w:right="-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C020A" w:rsidRPr="003E0A44" w:rsidTr="0027333B">
        <w:trPr>
          <w:trHeight w:val="551"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97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20A" w:rsidRPr="003E0A44" w:rsidTr="0027333B">
        <w:trPr>
          <w:trHeight w:val="55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Пути движения внутри здания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E32970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:rsidR="00EC020A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к Акту обследования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ОСИ к паспорту доступности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32970">
        <w:rPr>
          <w:rFonts w:ascii="Times New Roman" w:hAnsi="Times New Roman"/>
          <w:sz w:val="24"/>
          <w:szCs w:val="24"/>
        </w:rPr>
        <w:t>г.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4. Зоны целевого назначения здания (целевого посещения объекта)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Вариант I – зона обслуживания инвалидов</w:t>
      </w: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МБУ ДО «СЮН»</w:t>
      </w:r>
      <w:r w:rsidRPr="007941A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, </w:t>
      </w:r>
    </w:p>
    <w:p w:rsidR="00EC020A" w:rsidRPr="00FF75C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309850, Белгородская область, г.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Алексеевка,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ул. Ремесленников, 6А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493" w:type="dxa"/>
        <w:tblLayout w:type="fixed"/>
        <w:tblLook w:val="0000"/>
      </w:tblPr>
      <w:tblGrid>
        <w:gridCol w:w="567"/>
        <w:gridCol w:w="1594"/>
        <w:gridCol w:w="567"/>
        <w:gridCol w:w="708"/>
        <w:gridCol w:w="709"/>
        <w:gridCol w:w="2518"/>
        <w:gridCol w:w="1026"/>
        <w:gridCol w:w="2092"/>
        <w:gridCol w:w="709"/>
      </w:tblGrid>
      <w:tr w:rsidR="00EC020A" w:rsidRPr="003E0A44" w:rsidTr="0027333B">
        <w:trPr>
          <w:trHeight w:val="1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№ п/п</w:t>
            </w:r>
          </w:p>
        </w:tc>
        <w:tc>
          <w:tcPr>
            <w:tcW w:w="15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5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Выявленные нарушения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EC020A" w:rsidRPr="003E0A44" w:rsidTr="0027333B">
        <w:trPr>
          <w:trHeight w:val="113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на плане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фото</w:t>
            </w: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Виды работ</w:t>
            </w:r>
          </w:p>
        </w:tc>
      </w:tr>
      <w:tr w:rsidR="00EC020A" w:rsidRPr="003E0A44" w:rsidTr="0027333B">
        <w:trPr>
          <w:trHeight w:val="84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4.1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-не выделены специальные места для инвалидов на креслах-колясках, инвалидов с нарушениями зрения и слуха;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при проведении мероприятий не организовано донесение информации в доступной форме людям с нарушениями восприятия;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не организован доступ инвалидов на креслах-колясках для оказания услуг</w:t>
            </w: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выделить специально оборудованные места с возможностью усиления звука и дублированием звуковой и визуальной информацией (организация сурдоперевода);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организовать ситуационную помощь в виде сопровождения персонала;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Орг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4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4.2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42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3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4.3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</w:t>
            </w: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99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4.4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</w:t>
            </w: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0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4.5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</w:t>
            </w: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848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организовать ситуационную помощь в виде сопровождения персонала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Орг</w:t>
            </w:r>
          </w:p>
        </w:tc>
      </w:tr>
    </w:tbl>
    <w:p w:rsidR="00EC020A" w:rsidRPr="00DA50AD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020A" w:rsidRPr="00DA50AD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422" w:type="dxa"/>
        <w:tblLayout w:type="fixed"/>
        <w:tblLook w:val="0000"/>
      </w:tblPr>
      <w:tblGrid>
        <w:gridCol w:w="2126"/>
        <w:gridCol w:w="2126"/>
        <w:gridCol w:w="992"/>
        <w:gridCol w:w="993"/>
        <w:gridCol w:w="2806"/>
      </w:tblGrid>
      <w:tr w:rsidR="00EC020A" w:rsidRPr="003E0A44" w:rsidTr="0027333B">
        <w:trPr>
          <w:trHeight w:val="473"/>
        </w:trPr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по адаптации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C020A" w:rsidRPr="003E0A44" w:rsidTr="0027333B">
        <w:trPr>
          <w:trHeight w:val="551"/>
        </w:trPr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8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20A" w:rsidRPr="003E0A44" w:rsidTr="0027333B">
        <w:trPr>
          <w:trHeight w:val="551"/>
        </w:trPr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Кабинетная форма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ДУ-В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Организационные мероприятия</w:t>
            </w:r>
          </w:p>
        </w:tc>
      </w:tr>
    </w:tbl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8"/>
          <w:szCs w:val="28"/>
        </w:rPr>
        <w:br w:type="page"/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</w:p>
    <w:p w:rsidR="00EC020A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к Акту обследования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ОСИ к паспорту доступности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32970">
        <w:rPr>
          <w:rFonts w:ascii="Times New Roman" w:hAnsi="Times New Roman"/>
          <w:sz w:val="24"/>
          <w:szCs w:val="24"/>
        </w:rPr>
        <w:t>г.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5. Санитарно-гигиенических помещений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МБУ ДО «СЮН»</w:t>
      </w:r>
      <w:r w:rsidRPr="007941A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, </w:t>
      </w:r>
    </w:p>
    <w:p w:rsidR="00EC020A" w:rsidRPr="00FF75C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309850, Белгородская область, г.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Алексеевка,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ул. Ремесленников, 6А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10315" w:type="dxa"/>
        <w:tblInd w:w="-176" w:type="dxa"/>
        <w:tblLayout w:type="fixed"/>
        <w:tblLook w:val="0000"/>
      </w:tblPr>
      <w:tblGrid>
        <w:gridCol w:w="426"/>
        <w:gridCol w:w="1559"/>
        <w:gridCol w:w="567"/>
        <w:gridCol w:w="709"/>
        <w:gridCol w:w="567"/>
        <w:gridCol w:w="2126"/>
        <w:gridCol w:w="1134"/>
        <w:gridCol w:w="2552"/>
        <w:gridCol w:w="675"/>
      </w:tblGrid>
      <w:tr w:rsidR="00EC020A" w:rsidRPr="003E0A44" w:rsidTr="0027333B">
        <w:trPr>
          <w:trHeight w:val="1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Выявленные нарушения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32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EC020A" w:rsidRPr="003E0A44" w:rsidTr="0027333B">
        <w:trPr>
          <w:trHeight w:val="1134"/>
        </w:trPr>
        <w:tc>
          <w:tcPr>
            <w:tcW w:w="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на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 плане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фото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9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Виды работ</w:t>
            </w:r>
          </w:p>
        </w:tc>
      </w:tr>
      <w:tr w:rsidR="00EC020A" w:rsidRPr="003E0A44" w:rsidTr="0027333B">
        <w:trPr>
          <w:trHeight w:val="942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5.1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Туалетная комната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7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в помещении имеется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санитарно-гигиенические помещения;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отсутствие кнопки вызова персонала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- необходимо обустроить универсальные туалетные кабины и раковины;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установить кнопку вызова персонала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E0A44">
              <w:rPr>
                <w:rFonts w:ascii="Times New Roman" w:hAnsi="Times New Roman"/>
              </w:rPr>
              <w:t>ТР</w:t>
            </w:r>
            <w:r w:rsidRPr="003E0A44">
              <w:rPr>
                <w:rFonts w:ascii="Times New Roman" w:hAnsi="Times New Roman"/>
                <w:lang w:val="en-US"/>
              </w:rPr>
              <w:t>,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ТСР</w:t>
            </w:r>
          </w:p>
        </w:tc>
      </w:tr>
      <w:tr w:rsidR="00EC020A" w:rsidRPr="003E0A44" w:rsidTr="0027333B">
        <w:trPr>
          <w:trHeight w:val="985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5.2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Душевая/ ванная комната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984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5.3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Бытовая комната (гардеробная)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70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984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- отсутствие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санитарно-гигиенических помещений для МГН;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отсутствие кнопки вызова персонала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- необходимо обустроить санитарно-гигиенических помещений для МГН;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- установить кнопку вызова персонала</w:t>
            </w:r>
          </w:p>
        </w:tc>
        <w:tc>
          <w:tcPr>
            <w:tcW w:w="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ТР</w:t>
            </w:r>
          </w:p>
        </w:tc>
      </w:tr>
    </w:tbl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587" w:type="dxa"/>
        <w:tblInd w:w="280" w:type="dxa"/>
        <w:tblLayout w:type="fixed"/>
        <w:tblLook w:val="0000"/>
      </w:tblPr>
      <w:tblGrid>
        <w:gridCol w:w="2268"/>
        <w:gridCol w:w="2126"/>
        <w:gridCol w:w="992"/>
        <w:gridCol w:w="993"/>
        <w:gridCol w:w="3208"/>
      </w:tblGrid>
      <w:tr w:rsidR="00EC020A" w:rsidRPr="003E0A44" w:rsidTr="0027333B">
        <w:trPr>
          <w:trHeight w:val="473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3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по адаптации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C020A" w:rsidRPr="003E0A44" w:rsidTr="0027333B">
        <w:trPr>
          <w:trHeight w:val="551"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3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20A" w:rsidRPr="003E0A44" w:rsidTr="0027333B">
        <w:trPr>
          <w:trHeight w:val="68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EC020A" w:rsidRPr="0006455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8"/>
          <w:szCs w:val="28"/>
        </w:rPr>
        <w:br w:type="page"/>
      </w:r>
      <w:r w:rsidRPr="00E32970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6</w:t>
      </w:r>
    </w:p>
    <w:p w:rsidR="00EC020A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к Акту обследования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 xml:space="preserve">ОСИ к паспорту доступности </w:t>
      </w:r>
    </w:p>
    <w:p w:rsidR="00EC020A" w:rsidRPr="00E32970" w:rsidRDefault="00EC020A" w:rsidP="00667AE7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E32970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32970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32970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32970">
        <w:rPr>
          <w:rFonts w:ascii="Times New Roman" w:hAnsi="Times New Roman"/>
          <w:sz w:val="24"/>
          <w:szCs w:val="24"/>
        </w:rPr>
        <w:t>г.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 Результаты обследования: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 xml:space="preserve">6. Системы информации </w:t>
      </w:r>
      <w:r>
        <w:rPr>
          <w:rFonts w:ascii="Times New Roman" w:hAnsi="Times New Roman"/>
          <w:b/>
          <w:bCs/>
          <w:sz w:val="24"/>
          <w:szCs w:val="24"/>
        </w:rPr>
        <w:t xml:space="preserve">(и связи) </w:t>
      </w:r>
      <w:r w:rsidRPr="007941A9">
        <w:rPr>
          <w:rFonts w:ascii="Times New Roman" w:hAnsi="Times New Roman"/>
          <w:b/>
          <w:bCs/>
          <w:sz w:val="24"/>
          <w:szCs w:val="24"/>
        </w:rPr>
        <w:t>на объекте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C020A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МБУ ДО «СЮН»</w:t>
      </w:r>
      <w:r w:rsidRPr="007941A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, </w:t>
      </w:r>
    </w:p>
    <w:p w:rsidR="00EC020A" w:rsidRPr="00FF75C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309850, Белгородская область, г.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FF75C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Алексеевка,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ул. Ремесленников, 6А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41A9">
        <w:rPr>
          <w:rFonts w:ascii="Times New Roman" w:hAnsi="Times New Roman"/>
          <w:sz w:val="24"/>
          <w:szCs w:val="24"/>
        </w:rPr>
        <w:t>Наименование объекта, адрес</w:t>
      </w:r>
    </w:p>
    <w:p w:rsidR="00EC020A" w:rsidRPr="00E32970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99" w:type="dxa"/>
        <w:tblInd w:w="-68" w:type="dxa"/>
        <w:tblLayout w:type="fixed"/>
        <w:tblLook w:val="0000"/>
      </w:tblPr>
      <w:tblGrid>
        <w:gridCol w:w="568"/>
        <w:gridCol w:w="1701"/>
        <w:gridCol w:w="601"/>
        <w:gridCol w:w="562"/>
        <w:gridCol w:w="425"/>
        <w:gridCol w:w="2698"/>
        <w:gridCol w:w="992"/>
        <w:gridCol w:w="1838"/>
        <w:gridCol w:w="714"/>
      </w:tblGrid>
      <w:tr w:rsidR="00EC020A" w:rsidRPr="003E0A44" w:rsidTr="0027333B">
        <w:trPr>
          <w:trHeight w:val="1"/>
        </w:trPr>
        <w:tc>
          <w:tcPr>
            <w:tcW w:w="5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Наименование функционально-планировочного элемента</w:t>
            </w:r>
          </w:p>
        </w:tc>
        <w:tc>
          <w:tcPr>
            <w:tcW w:w="1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Наличие элемента</w:t>
            </w:r>
          </w:p>
        </w:tc>
        <w:tc>
          <w:tcPr>
            <w:tcW w:w="36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 xml:space="preserve">Выявленные нарушения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Работы по адаптации объектов</w:t>
            </w:r>
          </w:p>
        </w:tc>
      </w:tr>
      <w:tr w:rsidR="00EC020A" w:rsidRPr="003E0A44" w:rsidTr="0027333B">
        <w:trPr>
          <w:trHeight w:val="1134"/>
        </w:trPr>
        <w:tc>
          <w:tcPr>
            <w:tcW w:w="5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есть/ нет</w:t>
            </w:r>
          </w:p>
        </w:tc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8" w:right="-70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на плане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</w:rPr>
              <w:t>фото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49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  <w:spacing w:val="-8"/>
              </w:rPr>
              <w:t>Значимо для инвалида (категория)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3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Виды работ</w:t>
            </w:r>
          </w:p>
        </w:tc>
      </w:tr>
      <w:tr w:rsidR="00EC020A" w:rsidRPr="003E0A44" w:rsidTr="0027333B">
        <w:trPr>
          <w:trHeight w:val="68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6.1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Визуальные средства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есть</w:t>
            </w:r>
          </w:p>
        </w:tc>
        <w:tc>
          <w:tcPr>
            <w:tcW w:w="5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8,9</w:t>
            </w: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Организовать размещение комплексной системы информации на всех зонах объекта (см. рекомендации к Приложениям 1-5)</w:t>
            </w:r>
          </w:p>
        </w:tc>
        <w:tc>
          <w:tcPr>
            <w:tcW w:w="7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ТСР</w:t>
            </w:r>
          </w:p>
        </w:tc>
      </w:tr>
      <w:tr w:rsidR="00EC020A" w:rsidRPr="003E0A44" w:rsidTr="0027333B">
        <w:trPr>
          <w:trHeight w:val="70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6.2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Акустические средства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Отсутствие акустической системы информирования и оповещения об опасности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г</w:t>
            </w:r>
          </w:p>
        </w:tc>
        <w:tc>
          <w:tcPr>
            <w:tcW w:w="18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68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6.3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Тактильные средства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4" w:right="-108"/>
              <w:jc w:val="center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нет</w:t>
            </w:r>
          </w:p>
        </w:tc>
        <w:tc>
          <w:tcPr>
            <w:tcW w:w="56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Отсутствие дублирования информации тактильными средствами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с</w:t>
            </w:r>
          </w:p>
        </w:tc>
        <w:tc>
          <w:tcPr>
            <w:tcW w:w="18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C020A" w:rsidRPr="003E0A44" w:rsidTr="0027333B">
        <w:trPr>
          <w:trHeight w:val="9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ОБЩИЕ требования к зоне</w:t>
            </w:r>
          </w:p>
        </w:tc>
        <w:tc>
          <w:tcPr>
            <w:tcW w:w="6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Нарушены требования непрерывности информации, своевременного ориентирования и однозначного опознания объектов и мест посещения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E0A44">
              <w:rPr>
                <w:rFonts w:ascii="Times New Roman" w:hAnsi="Times New Roman"/>
              </w:rPr>
              <w:t>Все</w:t>
            </w:r>
          </w:p>
        </w:tc>
        <w:tc>
          <w:tcPr>
            <w:tcW w:w="183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1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</w:tbl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41A9">
        <w:rPr>
          <w:rFonts w:ascii="Times New Roman" w:hAnsi="Times New Roman"/>
          <w:b/>
          <w:bCs/>
          <w:sz w:val="24"/>
          <w:szCs w:val="24"/>
        </w:rPr>
        <w:t>II Заключение по зоне:</w:t>
      </w:r>
    </w:p>
    <w:p w:rsidR="00EC020A" w:rsidRPr="007941A9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216" w:type="dxa"/>
        <w:tblLayout w:type="fixed"/>
        <w:tblLook w:val="0000"/>
      </w:tblPr>
      <w:tblGrid>
        <w:gridCol w:w="2048"/>
        <w:gridCol w:w="2410"/>
        <w:gridCol w:w="992"/>
        <w:gridCol w:w="993"/>
        <w:gridCol w:w="2913"/>
      </w:tblGrid>
      <w:tr w:rsidR="00EC020A" w:rsidRPr="003E0A44" w:rsidTr="0027333B">
        <w:trPr>
          <w:trHeight w:val="473"/>
        </w:trPr>
        <w:tc>
          <w:tcPr>
            <w:tcW w:w="20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Состояние доступности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9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 xml:space="preserve">по адаптации 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(вид работы)</w:t>
            </w: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C020A" w:rsidRPr="003E0A44" w:rsidTr="0027333B">
        <w:trPr>
          <w:trHeight w:val="551"/>
        </w:trPr>
        <w:tc>
          <w:tcPr>
            <w:tcW w:w="20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на плане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3E0A44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9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20A" w:rsidRPr="003E0A44" w:rsidTr="0027333B">
        <w:trPr>
          <w:trHeight w:val="224"/>
        </w:trPr>
        <w:tc>
          <w:tcPr>
            <w:tcW w:w="2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Система информации (и связи) на объекте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ВНД-В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20A" w:rsidRPr="003E0A44" w:rsidRDefault="00EC020A" w:rsidP="002733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A44">
              <w:rPr>
                <w:rFonts w:ascii="Times New Roman" w:hAnsi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EC020A" w:rsidRPr="00DE0F11" w:rsidRDefault="00EC020A" w:rsidP="00610C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"/>
          <w:szCs w:val="2"/>
        </w:rPr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Default="00EC020A" w:rsidP="00610C25">
      <w:pPr>
        <w:jc w:val="center"/>
      </w:pPr>
    </w:p>
    <w:p w:rsidR="00EC020A" w:rsidRPr="00ED107B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  <w:r w:rsidRPr="00ED107B">
        <w:rPr>
          <w:rFonts w:ascii="Times New Roman" w:hAnsi="Times New Roman"/>
          <w:b/>
          <w:sz w:val="28"/>
          <w:szCs w:val="28"/>
        </w:rPr>
        <w:t>Фото 1. Прилегающая территория.</w:t>
      </w:r>
    </w:p>
    <w:p w:rsidR="00EC020A" w:rsidRDefault="00EC020A" w:rsidP="00610C25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3" o:spid="_x0000_s1027" type="#_x0000_t75" style="position:absolute;margin-left:236.7pt;margin-top:33.15pt;width:265.5pt;height:223.5pt;z-index:251653120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 w:rsidRPr="00ED107B">
        <w:rPr>
          <w:rFonts w:ascii="Times New Roman" w:hAnsi="Times New Roman"/>
          <w:b/>
          <w:sz w:val="28"/>
          <w:szCs w:val="28"/>
        </w:rPr>
        <w:t xml:space="preserve"> </w:t>
      </w: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  <w:r w:rsidRPr="00ED107B">
        <w:rPr>
          <w:rFonts w:ascii="Times New Roman" w:hAnsi="Times New Roman"/>
          <w:b/>
          <w:sz w:val="28"/>
          <w:szCs w:val="28"/>
        </w:rPr>
        <w:t>Фото 2. Прилегающая территория</w:t>
      </w:r>
      <w:r>
        <w:rPr>
          <w:rFonts w:ascii="Times New Roman" w:hAnsi="Times New Roman"/>
          <w:sz w:val="28"/>
          <w:szCs w:val="28"/>
        </w:rPr>
        <w:t>.</w:t>
      </w: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4" o:spid="_x0000_s1028" type="#_x0000_t75" style="position:absolute;margin-left:-67.8pt;margin-top:103.65pt;width:288.75pt;height:311.25pt;z-index:251654144;visibility:visible;mso-position-horizontal-relative:margin;mso-position-vertical-relative:margin">
            <v:imagedata r:id="rId6" o:title=""/>
            <w10:wrap type="square" anchorx="margin" anchory="margin"/>
          </v:shape>
        </w:pict>
      </w: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5" o:spid="_x0000_s1029" type="#_x0000_t75" style="position:absolute;margin-left:236.7pt;margin-top:326.55pt;width:249.75pt;height:270pt;z-index:251658240;visibility:visible;mso-position-horizontal-relative:margin;mso-position-vertical-relative:margin">
            <v:imagedata r:id="rId7" o:title=""/>
            <w10:wrap type="square" anchorx="margin" anchory="margin"/>
          </v:shape>
        </w:pict>
      </w: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Pr="00ED107B" w:rsidRDefault="00EC020A" w:rsidP="00610C25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7" o:spid="_x0000_s1030" type="#_x0000_t75" style="position:absolute;margin-left:-45.75pt;margin-top:490.5pt;width:250.5pt;height:240.75pt;z-index:251660288;visibility:visible;mso-position-horizontal-relative:margin;mso-position-vertical-relative:margin">
            <v:imagedata r:id="rId8" o:title="" croptop="8012f" cropbottom="8012f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ED107B">
        <w:rPr>
          <w:rFonts w:ascii="Times New Roman" w:hAnsi="Times New Roman"/>
          <w:b/>
          <w:sz w:val="28"/>
          <w:szCs w:val="28"/>
        </w:rPr>
        <w:t>Фото 3. Вход в здание</w:t>
      </w:r>
    </w:p>
    <w:p w:rsidR="00EC020A" w:rsidRPr="00895F0F" w:rsidRDefault="00EC020A" w:rsidP="00610C25">
      <w:pPr>
        <w:rPr>
          <w:b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br w:type="textWrapping" w:clear="all"/>
      </w:r>
      <w:r w:rsidRPr="00ED107B">
        <w:rPr>
          <w:rFonts w:ascii="Times New Roman" w:hAnsi="Times New Roman"/>
          <w:b/>
          <w:sz w:val="28"/>
          <w:szCs w:val="28"/>
        </w:rPr>
        <w:t xml:space="preserve">  Фото 4. Пути движения внутри здания</w:t>
      </w:r>
    </w:p>
    <w:p w:rsidR="00EC020A" w:rsidRPr="00ED107B" w:rsidRDefault="00EC020A" w:rsidP="00610C25">
      <w:pPr>
        <w:rPr>
          <w:rFonts w:ascii="Times New Roman" w:hAnsi="Times New Roman"/>
          <w:b/>
          <w:sz w:val="28"/>
          <w:szCs w:val="28"/>
        </w:rPr>
      </w:pPr>
      <w:r w:rsidRPr="00ED107B">
        <w:rPr>
          <w:rFonts w:ascii="Times New Roman" w:hAnsi="Times New Roman"/>
          <w:b/>
          <w:sz w:val="28"/>
          <w:szCs w:val="28"/>
        </w:rPr>
        <w:t xml:space="preserve">  Фото 4. Пути движения внутри здания</w:t>
      </w:r>
    </w:p>
    <w:p w:rsidR="00EC020A" w:rsidRDefault="00EC020A" w:rsidP="00610C25">
      <w:pPr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pict>
          <v:shape id="Рисунок 8" o:spid="_x0000_s1031" type="#_x0000_t75" style="position:absolute;margin-left:-33.05pt;margin-top:2.3pt;width:272.2pt;height:306.75pt;z-index:251655168;visibility:visible">
            <v:imagedata r:id="rId9" o:title="" cropbottom="8414f"/>
            <w10:wrap type="square"/>
          </v:shape>
        </w:pict>
      </w: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  <w:t xml:space="preserve">                                    </w:t>
      </w:r>
      <w:r w:rsidRPr="00ED107B">
        <w:rPr>
          <w:rFonts w:ascii="Times New Roman" w:hAnsi="Times New Roman"/>
          <w:b/>
          <w:sz w:val="28"/>
          <w:szCs w:val="28"/>
        </w:rPr>
        <w:t xml:space="preserve"> </w:t>
      </w: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9" o:spid="_x0000_s1032" type="#_x0000_t75" style="position:absolute;left:0;text-align:left;margin-left:100.2pt;margin-top:385.65pt;width:363.75pt;height:310.5pt;z-index:251661312;visibility:visible;mso-position-horizontal-relative:margin;mso-position-vertical-relative:margin">
            <v:imagedata r:id="rId10" o:title="" cropbottom="10564f"/>
            <w10:wrap type="square" anchorx="margin" anchory="margin"/>
          </v:shape>
        </w:pict>
      </w: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</w:p>
    <w:p w:rsidR="00EC020A" w:rsidRPr="00ED107B" w:rsidRDefault="00EC020A" w:rsidP="00610C25">
      <w:pPr>
        <w:jc w:val="both"/>
        <w:rPr>
          <w:rFonts w:ascii="Times New Roman" w:hAnsi="Times New Roman"/>
          <w:b/>
          <w:sz w:val="28"/>
          <w:szCs w:val="28"/>
        </w:rPr>
      </w:pPr>
      <w:r w:rsidRPr="00ED107B">
        <w:rPr>
          <w:rFonts w:ascii="Times New Roman" w:hAnsi="Times New Roman"/>
          <w:b/>
          <w:sz w:val="28"/>
          <w:szCs w:val="28"/>
        </w:rPr>
        <w:t>Фото 6.  Зона оказания услуг (кабинетная форма)</w:t>
      </w:r>
    </w:p>
    <w:p w:rsidR="00EC020A" w:rsidRPr="005E14A9" w:rsidRDefault="00EC020A" w:rsidP="00610C25">
      <w:pPr>
        <w:jc w:val="right"/>
        <w:rPr>
          <w:sz w:val="28"/>
          <w:szCs w:val="28"/>
        </w:rPr>
      </w:pPr>
    </w:p>
    <w:p w:rsidR="00EC020A" w:rsidRPr="00ED107B" w:rsidRDefault="00EC020A" w:rsidP="00610C2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0" o:spid="_x0000_s1033" type="#_x0000_t75" style="position:absolute;margin-left:-58.05pt;margin-top:1.25pt;width:276.75pt;height:281.25pt;z-index:251656192;visibility:visible">
            <v:imagedata r:id="rId11" o:title="" cropbottom="10576f"/>
            <w10:wrap type="square"/>
          </v:shape>
        </w:pict>
      </w:r>
      <w:r w:rsidRPr="00ED107B">
        <w:rPr>
          <w:rFonts w:ascii="Times New Roman" w:hAnsi="Times New Roman"/>
          <w:b/>
          <w:sz w:val="28"/>
          <w:szCs w:val="28"/>
        </w:rPr>
        <w:t>Фото 7. Санитарно-гигиенические помещения</w:t>
      </w:r>
    </w:p>
    <w:p w:rsidR="00EC020A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11" o:spid="_x0000_s1034" type="#_x0000_t75" style="position:absolute;left:0;text-align:left;margin-left:175.55pt;margin-top:488.25pt;width:320.95pt;height:235.5pt;z-index:251659264;visibility:visible;mso-position-horizontal-relative:margin;mso-position-vertical-relative:margin">
            <v:imagedata r:id="rId12" o:title="" cropbottom="10952f"/>
            <w10:wrap type="square" anchorx="margin" anchory="margin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EC020A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12" o:spid="_x0000_s1035" type="#_x0000_t75" style="position:absolute;left:0;text-align:left;margin-left:-62.6pt;margin-top:320.4pt;width:281.25pt;height:213.75pt;z-index:251657216;visibility:visible;mso-position-horizontal-relative:margin;mso-position-vertical-relative:margin">
            <v:imagedata r:id="rId13" o:title="" cropbottom="14364f" cropright="6525f"/>
            <w10:wrap type="square" anchorx="margin" anchory="margin"/>
          </v:shape>
        </w:pict>
      </w:r>
    </w:p>
    <w:p w:rsidR="00EC020A" w:rsidRPr="00ED107B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</w:t>
      </w:r>
      <w:r w:rsidRPr="00ED107B">
        <w:rPr>
          <w:rFonts w:ascii="Times New Roman" w:hAnsi="Times New Roman"/>
          <w:b/>
          <w:sz w:val="28"/>
          <w:szCs w:val="28"/>
        </w:rPr>
        <w:t xml:space="preserve">ото 8. Система информации на объекте </w:t>
      </w:r>
    </w:p>
    <w:p w:rsidR="00EC020A" w:rsidRDefault="00EC020A" w:rsidP="00610C25">
      <w:pPr>
        <w:jc w:val="right"/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rPr>
          <w:rFonts w:ascii="Times New Roman" w:hAnsi="Times New Roman"/>
          <w:sz w:val="28"/>
          <w:szCs w:val="28"/>
        </w:rPr>
      </w:pPr>
    </w:p>
    <w:p w:rsidR="00EC020A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</w:p>
    <w:p w:rsidR="00EC020A" w:rsidRDefault="00EC020A" w:rsidP="00610C25">
      <w:pPr>
        <w:jc w:val="right"/>
        <w:rPr>
          <w:rFonts w:ascii="Times New Roman" w:hAnsi="Times New Roman"/>
          <w:b/>
          <w:sz w:val="28"/>
          <w:szCs w:val="28"/>
        </w:rPr>
      </w:pPr>
    </w:p>
    <w:p w:rsidR="00EC020A" w:rsidRPr="00610C25" w:rsidRDefault="00EC020A" w:rsidP="00610C25">
      <w:pPr>
        <w:jc w:val="center"/>
      </w:pPr>
      <w:r w:rsidRPr="00ED107B">
        <w:rPr>
          <w:rFonts w:ascii="Times New Roman" w:hAnsi="Times New Roman"/>
          <w:b/>
          <w:sz w:val="28"/>
          <w:szCs w:val="28"/>
        </w:rPr>
        <w:t>Фото 9. Система информации на объекте</w:t>
      </w:r>
    </w:p>
    <w:sectPr w:rsidR="00EC020A" w:rsidRPr="00610C25" w:rsidSect="003A60E9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A95"/>
    <w:rsid w:val="00053FBC"/>
    <w:rsid w:val="00064550"/>
    <w:rsid w:val="000D2E94"/>
    <w:rsid w:val="00162357"/>
    <w:rsid w:val="001911C1"/>
    <w:rsid w:val="00234982"/>
    <w:rsid w:val="00252C80"/>
    <w:rsid w:val="0027333B"/>
    <w:rsid w:val="002D1908"/>
    <w:rsid w:val="002F68C9"/>
    <w:rsid w:val="00324251"/>
    <w:rsid w:val="00380C89"/>
    <w:rsid w:val="00381871"/>
    <w:rsid w:val="003A60E9"/>
    <w:rsid w:val="003D4A3C"/>
    <w:rsid w:val="003E0A44"/>
    <w:rsid w:val="003F39E3"/>
    <w:rsid w:val="004066C4"/>
    <w:rsid w:val="00413DDE"/>
    <w:rsid w:val="004441A0"/>
    <w:rsid w:val="004443CA"/>
    <w:rsid w:val="0045351E"/>
    <w:rsid w:val="00476A9C"/>
    <w:rsid w:val="004A5F17"/>
    <w:rsid w:val="00557BF0"/>
    <w:rsid w:val="00586225"/>
    <w:rsid w:val="00593563"/>
    <w:rsid w:val="005E14A9"/>
    <w:rsid w:val="005F2849"/>
    <w:rsid w:val="00610C25"/>
    <w:rsid w:val="00643407"/>
    <w:rsid w:val="00667AE7"/>
    <w:rsid w:val="006A1D6A"/>
    <w:rsid w:val="006F0A8F"/>
    <w:rsid w:val="00721CB6"/>
    <w:rsid w:val="007941A9"/>
    <w:rsid w:val="007E7640"/>
    <w:rsid w:val="008071CE"/>
    <w:rsid w:val="00812CF1"/>
    <w:rsid w:val="008317F3"/>
    <w:rsid w:val="008653AC"/>
    <w:rsid w:val="00873A95"/>
    <w:rsid w:val="00880935"/>
    <w:rsid w:val="00881E81"/>
    <w:rsid w:val="00895F0F"/>
    <w:rsid w:val="009134C8"/>
    <w:rsid w:val="00940563"/>
    <w:rsid w:val="009706B0"/>
    <w:rsid w:val="0098000D"/>
    <w:rsid w:val="00992BB3"/>
    <w:rsid w:val="0099730D"/>
    <w:rsid w:val="00A03C9A"/>
    <w:rsid w:val="00A15DFA"/>
    <w:rsid w:val="00A92E2B"/>
    <w:rsid w:val="00AB5370"/>
    <w:rsid w:val="00AB7791"/>
    <w:rsid w:val="00AF4294"/>
    <w:rsid w:val="00B1294A"/>
    <w:rsid w:val="00B31101"/>
    <w:rsid w:val="00B5116B"/>
    <w:rsid w:val="00B57BB0"/>
    <w:rsid w:val="00B62B89"/>
    <w:rsid w:val="00B863E9"/>
    <w:rsid w:val="00C76A66"/>
    <w:rsid w:val="00CA4CD4"/>
    <w:rsid w:val="00D30258"/>
    <w:rsid w:val="00D566C5"/>
    <w:rsid w:val="00D81FD2"/>
    <w:rsid w:val="00D92BDD"/>
    <w:rsid w:val="00DA129E"/>
    <w:rsid w:val="00DA50AD"/>
    <w:rsid w:val="00DD64D3"/>
    <w:rsid w:val="00DE054B"/>
    <w:rsid w:val="00DE0F11"/>
    <w:rsid w:val="00E13957"/>
    <w:rsid w:val="00E231D0"/>
    <w:rsid w:val="00E32970"/>
    <w:rsid w:val="00EB3E66"/>
    <w:rsid w:val="00EC020A"/>
    <w:rsid w:val="00ED107B"/>
    <w:rsid w:val="00ED3394"/>
    <w:rsid w:val="00F113F4"/>
    <w:rsid w:val="00F12955"/>
    <w:rsid w:val="00F15BFF"/>
    <w:rsid w:val="00F66388"/>
    <w:rsid w:val="00FD703E"/>
    <w:rsid w:val="00FD799F"/>
    <w:rsid w:val="00FF75C9"/>
    <w:rsid w:val="00FF7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99F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112</TotalTime>
  <Pages>23</Pages>
  <Words>4768</Words>
  <Characters>27178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Рохманова</dc:creator>
  <cp:keywords/>
  <dc:description/>
  <cp:lastModifiedBy>User</cp:lastModifiedBy>
  <cp:revision>23</cp:revision>
  <cp:lastPrinted>2021-07-12T14:24:00Z</cp:lastPrinted>
  <dcterms:created xsi:type="dcterms:W3CDTF">2014-11-27T13:29:00Z</dcterms:created>
  <dcterms:modified xsi:type="dcterms:W3CDTF">2021-07-12T14:57:00Z</dcterms:modified>
</cp:coreProperties>
</file>