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BEA" w:rsidRDefault="00204BEA" w:rsidP="00250CA8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Информация о творческом коллективе «Юный натуралист»</w:t>
      </w:r>
    </w:p>
    <w:p w:rsidR="00204BEA" w:rsidRDefault="00204BEA" w:rsidP="009C725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 дополнительного образования – Соколовская М.И.</w:t>
      </w:r>
    </w:p>
    <w:p w:rsidR="00204BEA" w:rsidRDefault="00204BEA" w:rsidP="00250CA8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E4142">
        <w:rPr>
          <w:rFonts w:ascii="Times New Roman" w:hAnsi="Times New Roman"/>
          <w:sz w:val="28"/>
          <w:szCs w:val="28"/>
        </w:rPr>
        <w:t>Детское объединение «</w:t>
      </w:r>
      <w:r>
        <w:rPr>
          <w:rFonts w:ascii="Times New Roman" w:hAnsi="Times New Roman"/>
          <w:sz w:val="28"/>
          <w:szCs w:val="28"/>
        </w:rPr>
        <w:t>Юный натуралист</w:t>
      </w:r>
      <w:r w:rsidRPr="00BE4142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 xml:space="preserve">естественнонаучной </w:t>
      </w:r>
      <w:r w:rsidRPr="00BE4142">
        <w:rPr>
          <w:rFonts w:ascii="Times New Roman" w:hAnsi="Times New Roman"/>
          <w:sz w:val="28"/>
          <w:szCs w:val="28"/>
        </w:rPr>
        <w:t>направленности</w:t>
      </w:r>
      <w:r>
        <w:rPr>
          <w:rFonts w:ascii="Times New Roman" w:hAnsi="Times New Roman"/>
          <w:sz w:val="28"/>
          <w:szCs w:val="28"/>
        </w:rPr>
        <w:t xml:space="preserve"> работает на базе МБОУ «СОШ №4». С целью воспитания экологически грамотного поведения в природе, а также углубленное изучения природы родного края и его ресурсов.</w:t>
      </w:r>
    </w:p>
    <w:p w:rsidR="00204BEA" w:rsidRPr="002E2626" w:rsidRDefault="00204BEA" w:rsidP="002E2626">
      <w:pPr>
        <w:ind w:firstLine="708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pt;margin-top:13.9pt;width:315pt;height:236.5pt;z-index:-251658240">
            <v:imagedata r:id="rId4" o:title=""/>
          </v:shape>
        </w:pict>
      </w:r>
      <w:r>
        <w:rPr>
          <w:noProof/>
          <w:lang w:eastAsia="ru-RU"/>
        </w:rPr>
        <w:pict>
          <v:shape id="_x0000_s1027" type="#_x0000_t75" style="position:absolute;left:0;text-align:left;margin-left:135pt;margin-top:292.9pt;width:309pt;height:231.75pt;z-index:251659264">
            <v:imagedata r:id="rId5" o:title=""/>
            <w10:wrap type="topAndBottom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sectPr w:rsidR="00204BEA" w:rsidRPr="002E2626" w:rsidSect="003A0E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22D6A"/>
    <w:rsid w:val="000C7BB3"/>
    <w:rsid w:val="001424D3"/>
    <w:rsid w:val="001F564A"/>
    <w:rsid w:val="00204BEA"/>
    <w:rsid w:val="0021035A"/>
    <w:rsid w:val="00250CA8"/>
    <w:rsid w:val="002E2626"/>
    <w:rsid w:val="003A0E62"/>
    <w:rsid w:val="003B7F1D"/>
    <w:rsid w:val="0046747F"/>
    <w:rsid w:val="00491348"/>
    <w:rsid w:val="004B18EC"/>
    <w:rsid w:val="006D79E0"/>
    <w:rsid w:val="009807B9"/>
    <w:rsid w:val="009C725E"/>
    <w:rsid w:val="00BE4142"/>
    <w:rsid w:val="00C22D6A"/>
    <w:rsid w:val="00DC29F0"/>
    <w:rsid w:val="00E4672F"/>
    <w:rsid w:val="00E80F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0E6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46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467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27</TotalTime>
  <Pages>1</Pages>
  <Words>51</Words>
  <Characters>295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Биология</dc:creator>
  <cp:keywords/>
  <dc:description/>
  <cp:lastModifiedBy>User</cp:lastModifiedBy>
  <cp:revision>8</cp:revision>
  <dcterms:created xsi:type="dcterms:W3CDTF">2017-10-27T12:02:00Z</dcterms:created>
  <dcterms:modified xsi:type="dcterms:W3CDTF">2021-06-29T12:58:00Z</dcterms:modified>
</cp:coreProperties>
</file>