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E30" w:rsidRPr="00630A81" w:rsidRDefault="00C13E30" w:rsidP="00630A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о творческом коллективе</w:t>
      </w:r>
      <w:r w:rsidRPr="00630A81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Экоша</w:t>
      </w:r>
      <w:r w:rsidRPr="00630A81">
        <w:rPr>
          <w:rFonts w:ascii="Times New Roman" w:hAnsi="Times New Roman"/>
          <w:b/>
          <w:sz w:val="28"/>
          <w:szCs w:val="28"/>
        </w:rPr>
        <w:t>»</w:t>
      </w:r>
    </w:p>
    <w:p w:rsidR="00C13E30" w:rsidRPr="00630A81" w:rsidRDefault="00C13E30" w:rsidP="00630A8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30A81">
        <w:rPr>
          <w:rFonts w:ascii="Times New Roman" w:hAnsi="Times New Roman"/>
          <w:b/>
          <w:sz w:val="28"/>
          <w:szCs w:val="28"/>
        </w:rPr>
        <w:t>Руководитель Ткач А.П.</w:t>
      </w:r>
    </w:p>
    <w:p w:rsidR="00C13E30" w:rsidRPr="00C63F9E" w:rsidRDefault="00C13E30" w:rsidP="00630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3F9E">
        <w:rPr>
          <w:rFonts w:ascii="Times New Roman" w:hAnsi="Times New Roman"/>
          <w:sz w:val="28"/>
          <w:szCs w:val="28"/>
        </w:rPr>
        <w:t xml:space="preserve"> Детское объединение МБУ ДО «СЮН» «</w:t>
      </w:r>
      <w:r>
        <w:rPr>
          <w:rFonts w:ascii="Times New Roman" w:hAnsi="Times New Roman"/>
          <w:sz w:val="28"/>
          <w:szCs w:val="28"/>
        </w:rPr>
        <w:t>Экоша</w:t>
      </w:r>
      <w:r w:rsidRPr="00C63F9E">
        <w:rPr>
          <w:rFonts w:ascii="Times New Roman" w:hAnsi="Times New Roman"/>
          <w:sz w:val="28"/>
          <w:szCs w:val="28"/>
        </w:rPr>
        <w:t xml:space="preserve">» осуществляет свою деятельность на </w:t>
      </w:r>
      <w:r>
        <w:rPr>
          <w:rFonts w:ascii="Times New Roman" w:hAnsi="Times New Roman"/>
          <w:sz w:val="28"/>
          <w:szCs w:val="28"/>
        </w:rPr>
        <w:t>МБДОУ «Детский сад №3»</w:t>
      </w:r>
      <w:r w:rsidRPr="00C63F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63F9E">
        <w:rPr>
          <w:rFonts w:ascii="Times New Roman" w:hAnsi="Times New Roman"/>
          <w:sz w:val="28"/>
          <w:szCs w:val="28"/>
        </w:rPr>
        <w:t xml:space="preserve">Направление деятельности - </w:t>
      </w:r>
      <w:r>
        <w:rPr>
          <w:rFonts w:ascii="Times New Roman" w:hAnsi="Times New Roman"/>
          <w:sz w:val="28"/>
          <w:szCs w:val="28"/>
        </w:rPr>
        <w:t>естественнонаучное</w:t>
      </w:r>
      <w:r w:rsidRPr="00C63F9E">
        <w:rPr>
          <w:rFonts w:ascii="Times New Roman" w:hAnsi="Times New Roman"/>
          <w:sz w:val="28"/>
          <w:szCs w:val="28"/>
        </w:rPr>
        <w:t>.</w:t>
      </w:r>
    </w:p>
    <w:p w:rsidR="00C13E30" w:rsidRDefault="00C13E30" w:rsidP="00630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ознакомление дошкольников с явлениями природы и особенностями взаимодействия человека с окружающей средой, формирование начал экологической культуры, </w:t>
      </w:r>
      <w:r w:rsidRPr="00C63F9E">
        <w:rPr>
          <w:rFonts w:ascii="Times New Roman" w:hAnsi="Times New Roman"/>
          <w:sz w:val="28"/>
          <w:szCs w:val="28"/>
        </w:rPr>
        <w:t>развитие творческих способностей детей, воспитание любви к природе через работу с природным материалом</w:t>
      </w:r>
      <w:r>
        <w:rPr>
          <w:rFonts w:ascii="Times New Roman" w:hAnsi="Times New Roman"/>
          <w:sz w:val="28"/>
          <w:szCs w:val="28"/>
        </w:rPr>
        <w:t>.</w:t>
      </w:r>
    </w:p>
    <w:p w:rsidR="00C13E30" w:rsidRPr="00352A27" w:rsidRDefault="00C13E30" w:rsidP="00630A8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Результатом работы объединения являются победы  обучающихся в муниципальных, региональных конкурсах. </w:t>
      </w:r>
    </w:p>
    <w:p w:rsidR="00C13E30" w:rsidRDefault="00C13E3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-39.85pt;margin-top:233pt;width:292.25pt;height:182.55pt;z-index:251658752;visibility:visible;mso-position-horizontal-relative:margin;mso-position-vertical-relative:margin">
            <v:imagedata r:id="rId4" o:title="" croptop="5936f" cropbottom="6925f" cropleft="9248f" cropright="8865f"/>
            <w10:wrap type="square" anchorx="margin" anchory="margin"/>
          </v:shape>
        </w:pict>
      </w:r>
    </w:p>
    <w:p w:rsidR="00C13E30" w:rsidRDefault="00C13E30"/>
    <w:p w:rsidR="00C13E30" w:rsidRDefault="00C13E30"/>
    <w:p w:rsidR="00C13E30" w:rsidRDefault="00C13E30"/>
    <w:p w:rsidR="00C13E30" w:rsidRDefault="00C13E30">
      <w:r>
        <w:rPr>
          <w:noProof/>
        </w:rPr>
        <w:pict>
          <v:shape id="Рисунок 3" o:spid="_x0000_s1027" type="#_x0000_t75" style="position:absolute;margin-left:223.3pt;margin-top:351.25pt;width:277.9pt;height:186pt;z-index:251657728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C13E30" w:rsidRDefault="00C13E30"/>
    <w:p w:rsidR="00C13E30" w:rsidRDefault="00C13E30"/>
    <w:p w:rsidR="00C13E30" w:rsidRDefault="00C13E30">
      <w:r>
        <w:rPr>
          <w:noProof/>
        </w:rPr>
        <w:pict>
          <v:shape id="Рисунок 1" o:spid="_x0000_s1028" type="#_x0000_t75" style="position:absolute;margin-left:-39.85pt;margin-top:500.4pt;width:343.9pt;height:202.25pt;z-index:251656704;visibility:visible;mso-position-horizontal-relative:margin;mso-position-vertical-relative:margin">
            <v:imagedata r:id="rId6" o:title="" croptop="5764f" cropbottom="9332f" cropleft="11313f" cropright="5888f"/>
            <w10:wrap type="square" anchorx="margin" anchory="margin"/>
          </v:shape>
        </w:pict>
      </w:r>
    </w:p>
    <w:p w:rsidR="00C13E30" w:rsidRDefault="00C13E30"/>
    <w:p w:rsidR="00C13E30" w:rsidRDefault="00C13E30"/>
    <w:p w:rsidR="00C13E30" w:rsidRDefault="00C13E30"/>
    <w:p w:rsidR="00C13E30" w:rsidRDefault="00C13E30"/>
    <w:p w:rsidR="00C13E30" w:rsidRDefault="00C13E30"/>
    <w:p w:rsidR="00C13E30" w:rsidRDefault="00C13E30"/>
    <w:p w:rsidR="00C13E30" w:rsidRDefault="00C13E30"/>
    <w:sectPr w:rsidR="00C13E30" w:rsidSect="00064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752E6"/>
    <w:rsid w:val="00064685"/>
    <w:rsid w:val="000B46C7"/>
    <w:rsid w:val="00352A27"/>
    <w:rsid w:val="004330CA"/>
    <w:rsid w:val="00566567"/>
    <w:rsid w:val="005758E1"/>
    <w:rsid w:val="00630A81"/>
    <w:rsid w:val="006B11D0"/>
    <w:rsid w:val="006D4CEF"/>
    <w:rsid w:val="00B074AB"/>
    <w:rsid w:val="00B44C24"/>
    <w:rsid w:val="00BC1805"/>
    <w:rsid w:val="00BC3E03"/>
    <w:rsid w:val="00BF5E85"/>
    <w:rsid w:val="00C13E30"/>
    <w:rsid w:val="00C35912"/>
    <w:rsid w:val="00C63F9E"/>
    <w:rsid w:val="00DE243C"/>
    <w:rsid w:val="00E752E6"/>
    <w:rsid w:val="00E95F8D"/>
    <w:rsid w:val="00F2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68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75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5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186</TotalTime>
  <Pages>1</Pages>
  <Words>88</Words>
  <Characters>505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СЮН</dc:creator>
  <cp:keywords/>
  <dc:description/>
  <cp:lastModifiedBy>User</cp:lastModifiedBy>
  <cp:revision>10</cp:revision>
  <dcterms:created xsi:type="dcterms:W3CDTF">2017-10-27T14:06:00Z</dcterms:created>
  <dcterms:modified xsi:type="dcterms:W3CDTF">2021-06-29T13:00:00Z</dcterms:modified>
</cp:coreProperties>
</file>