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E9" w:rsidRPr="00155DC6" w:rsidRDefault="003067E9" w:rsidP="00365F10">
      <w:pPr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pt;margin-top:.1pt;width:612.7pt;height:842.55pt;z-index:251658240">
            <v:imagedata r:id="rId5" o:title=""/>
            <w10:wrap type="square"/>
          </v:shape>
        </w:pict>
      </w:r>
    </w:p>
    <w:p w:rsidR="003067E9" w:rsidRDefault="003067E9" w:rsidP="00365F10">
      <w:pPr>
        <w:spacing w:after="0" w:line="240" w:lineRule="auto"/>
        <w:rPr>
          <w:rFonts w:ascii="Times New Roman" w:hAnsi="Times New Roman"/>
          <w:color w:val="000000"/>
        </w:rPr>
      </w:pPr>
    </w:p>
    <w:p w:rsidR="003067E9" w:rsidRPr="00365F10" w:rsidRDefault="003067E9" w:rsidP="00365F1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65F10">
        <w:rPr>
          <w:rFonts w:ascii="Times New Roman" w:hAnsi="Times New Roman"/>
          <w:color w:val="000000"/>
          <w:sz w:val="26"/>
          <w:szCs w:val="26"/>
        </w:rPr>
        <w:t>1.2 Заместитель директора МБУ ДО «СЮ</w:t>
      </w:r>
      <w:r>
        <w:rPr>
          <w:rFonts w:ascii="Times New Roman" w:hAnsi="Times New Roman"/>
          <w:color w:val="000000"/>
          <w:sz w:val="26"/>
          <w:szCs w:val="26"/>
        </w:rPr>
        <w:t>Н</w:t>
      </w:r>
      <w:r w:rsidRPr="00365F10">
        <w:rPr>
          <w:rFonts w:ascii="Times New Roman" w:hAnsi="Times New Roman"/>
          <w:color w:val="000000"/>
          <w:sz w:val="26"/>
          <w:szCs w:val="26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78"/>
        <w:gridCol w:w="6293"/>
      </w:tblGrid>
      <w:tr w:rsidR="003067E9" w:rsidRPr="005A63F4" w:rsidTr="00365F10">
        <w:tc>
          <w:tcPr>
            <w:tcW w:w="3278" w:type="dxa"/>
          </w:tcPr>
          <w:p w:rsidR="003067E9" w:rsidRPr="00365F10" w:rsidRDefault="003067E9" w:rsidP="005A63F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365F10">
              <w:rPr>
                <w:rFonts w:ascii="Times New Roman" w:hAnsi="Times New Roman"/>
                <w:bCs/>
                <w:sz w:val="26"/>
                <w:szCs w:val="26"/>
              </w:rPr>
              <w:t>Зона объекта</w:t>
            </w:r>
          </w:p>
        </w:tc>
        <w:tc>
          <w:tcPr>
            <w:tcW w:w="6293" w:type="dxa"/>
          </w:tcPr>
          <w:p w:rsidR="003067E9" w:rsidRPr="005A63F4" w:rsidRDefault="003067E9" w:rsidP="005A63F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5F10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должностные обязанности в части обеспечения</w:t>
            </w:r>
            <w:r w:rsidRPr="005A63F4">
              <w:rPr>
                <w:rStyle w:val="2"/>
                <w:lang w:eastAsia="en-US"/>
              </w:rPr>
              <w:t xml:space="preserve"> доступности объектов и услуг инвалидам, а также оказания им помощи</w:t>
            </w:r>
          </w:p>
        </w:tc>
      </w:tr>
      <w:tr w:rsidR="003067E9" w:rsidRPr="005A63F4" w:rsidTr="00365F10">
        <w:tc>
          <w:tcPr>
            <w:tcW w:w="3278" w:type="dxa"/>
          </w:tcPr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Исполнение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обязанностей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ответственного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сотрудника за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организацию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работ по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обеспечению доступности объектов и услуг.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right="30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Все структурно </w:t>
            </w:r>
            <w:r>
              <w:rPr>
                <w:lang w:eastAsia="en-US"/>
              </w:rPr>
              <w:softHyphen/>
              <w:t>функциональные зоны (общие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организационно</w:t>
            </w:r>
            <w:r>
              <w:rPr>
                <w:lang w:eastAsia="en-US"/>
              </w:rPr>
              <w:softHyphen/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распорядительные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300" w:line="322" w:lineRule="exact"/>
              <w:ind w:left="2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функции)</w:t>
            </w:r>
          </w:p>
          <w:p w:rsidR="003067E9" w:rsidRPr="005A63F4" w:rsidRDefault="003067E9" w:rsidP="005A63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293" w:type="dxa"/>
          </w:tcPr>
          <w:p w:rsidR="003067E9" w:rsidRDefault="003067E9" w:rsidP="005A63F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471"/>
              </w:tabs>
              <w:spacing w:before="0" w:after="0" w:line="322" w:lineRule="exact"/>
              <w:ind w:left="20" w:right="2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Организовывать выполнение нормативных правовых, организационно-</w:t>
            </w:r>
            <w:r>
              <w:rPr>
                <w:lang w:eastAsia="en-US"/>
              </w:rPr>
              <w:softHyphen/>
              <w:t>распорядительных документов вышестоящих организаций, локальных актов МБУ ДО «СЮН» по вопросам доступности для инвалидов объектов и предоставляемых услуг, предписаний контролирующих органов</w:t>
            </w:r>
          </w:p>
          <w:p w:rsidR="003067E9" w:rsidRDefault="003067E9" w:rsidP="005A63F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70"/>
              </w:tabs>
              <w:spacing w:before="0" w:after="0" w:line="322" w:lineRule="exact"/>
              <w:ind w:left="20" w:right="2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Представлять на утверждение руководителю кандидатуры ответственных сотрудников структурных подразделений по вопросам обеспечения условий доступности для инвалидов организации социального обслуживания и предоставляемых услуг</w:t>
            </w:r>
          </w:p>
          <w:p w:rsidR="003067E9" w:rsidRDefault="003067E9" w:rsidP="005A63F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98"/>
              </w:tabs>
              <w:spacing w:before="0" w:after="0" w:line="322" w:lineRule="exact"/>
              <w:ind w:left="20" w:right="2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Участвовать в разработке (корректировке), согласовывать и представлять на утверждение руководителю организации инструкции по вопросам доступности для инвалидов объектов и предоставляемых услуг</w:t>
            </w:r>
          </w:p>
          <w:p w:rsidR="003067E9" w:rsidRDefault="003067E9" w:rsidP="005A63F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13"/>
              </w:tabs>
              <w:spacing w:before="0" w:after="0" w:line="322" w:lineRule="exact"/>
              <w:ind w:left="20" w:right="2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Организовывать обучение (инструктаж) и проверку знаний сотрудников по вопросам доступности для инвалидов объектов и предоставляемых услуг</w:t>
            </w:r>
          </w:p>
          <w:p w:rsidR="003067E9" w:rsidRDefault="003067E9" w:rsidP="005A63F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55"/>
              </w:tabs>
              <w:spacing w:before="0" w:after="0" w:line="322" w:lineRule="exact"/>
              <w:ind w:left="20" w:right="2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Организовывать работу по предоставлению инвалидам бесплатно в доступной форме с учетом стойких расстройств функций организма информации об их правах, обязанностях, видах услуг, сроках, порядке предоставления и условиях доступности</w:t>
            </w:r>
          </w:p>
          <w:p w:rsidR="003067E9" w:rsidRDefault="003067E9" w:rsidP="005A63F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89"/>
              </w:tabs>
              <w:spacing w:before="0" w:after="0" w:line="322" w:lineRule="exact"/>
              <w:ind w:left="20" w:right="2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Организовывать работу комиссии по обследованию организации социального обслуживания и предоставляемых услуг (возглавлять комиссию) и составлению Паспорта доступности для инвалидов объекта и услуг</w:t>
            </w:r>
          </w:p>
          <w:p w:rsidR="003067E9" w:rsidRDefault="003067E9" w:rsidP="005A63F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07"/>
              </w:tabs>
              <w:spacing w:before="0" w:after="0" w:line="322" w:lineRule="exact"/>
              <w:ind w:left="20" w:right="2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Участвовать в формировании плана адаптации объекта (объектов) организации и предоставляемых услуг для инвалидов</w:t>
            </w:r>
          </w:p>
          <w:p w:rsidR="003067E9" w:rsidRDefault="003067E9" w:rsidP="005A63F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02"/>
              </w:tabs>
              <w:spacing w:before="0" w:after="0" w:line="322" w:lineRule="exact"/>
              <w:ind w:left="20" w:right="2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Участвовать в разработке технических заданий на закупку транспортных средств (транспортных услуг) для обслуживания получателей социальных услуг в организации с учетом требований доступности для инвалидов</w:t>
            </w:r>
          </w:p>
          <w:p w:rsidR="003067E9" w:rsidRDefault="003067E9" w:rsidP="005A63F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27"/>
              </w:tabs>
              <w:spacing w:before="0" w:after="0" w:line="322" w:lineRule="exact"/>
              <w:ind w:left="20" w:right="2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Разрабатывать и представлять на утверждение руководителю план-график оснащения МБУ ДО «СЮН» и закупки нового оборудования, включая вспомогательные устройства, технические средства адаптации в целях повышения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уровня доступности объекта (объектов) организации и условий предоставления услуг с учетом потребностей инвалидов</w:t>
            </w:r>
          </w:p>
          <w:p w:rsidR="003067E9" w:rsidRDefault="003067E9" w:rsidP="005A63F4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187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Организовывать работу по подготовке договоров (дополнительных соглашений) с арендодателями,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</w:t>
            </w:r>
            <w:r w:rsidRPr="005A63F4">
              <w:rPr>
                <w:rStyle w:val="2"/>
                <w:vertAlign w:val="superscript"/>
                <w:lang w:eastAsia="en-US"/>
              </w:rPr>
              <w:t>34</w:t>
            </w:r>
          </w:p>
          <w:p w:rsidR="003067E9" w:rsidRDefault="003067E9" w:rsidP="005A63F4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317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Участвовать в заказе на разработку и в согласовании проектно-сметной документации на строительство, реконструкцию, капитальный ремонт объектов недвижимого имущества организации с учетом условий, обеспечивающих соответствие требованиям доступности для инвалидов</w:t>
            </w:r>
          </w:p>
          <w:p w:rsidR="003067E9" w:rsidRPr="005A63F4" w:rsidRDefault="003067E9" w:rsidP="005A63F4">
            <w:pPr>
              <w:autoSpaceDE w:val="0"/>
              <w:autoSpaceDN w:val="0"/>
              <w:adjustRightInd w:val="0"/>
              <w:spacing w:after="0" w:line="240" w:lineRule="auto"/>
              <w:rPr>
                <w:rStyle w:val="2"/>
                <w:lang w:eastAsia="en-US"/>
              </w:rPr>
            </w:pPr>
            <w:r w:rsidRPr="005A63F4">
              <w:rPr>
                <w:rStyle w:val="2"/>
                <w:lang w:eastAsia="en-US"/>
              </w:rPr>
              <w:t>Осуществлять контроль за соблюдением требований доступности для инвалидов при приемке вновь вводимых в эксплуатацию, а также прошедших капитальный ремонт, реконструкцию, модернизацию объектов недвижимого имущества организации</w:t>
            </w:r>
          </w:p>
          <w:p w:rsidR="003067E9" w:rsidRDefault="003067E9" w:rsidP="005A63F4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379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Определять и представлять на утверждение директору МБУ ДО «СЮН» кандидатуры сотрудников, ответственных за организацию работы по вопросам доступности для инвалидов объектов (помещений, занимаемых подведомственными подразделениями) и услуг, предоставляемых соответствующими подразделениями</w:t>
            </w:r>
          </w:p>
          <w:p w:rsidR="003067E9" w:rsidRDefault="003067E9" w:rsidP="005A63F4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346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Участвовать в разработке (корректировке) и согласовании должностных инструкций персонала - сотрудников подведомственных подразделений по вопросам доступности для инвалидов объектов и предоставляемых услуг</w:t>
            </w:r>
          </w:p>
          <w:p w:rsidR="003067E9" w:rsidRPr="005A63F4" w:rsidRDefault="003067E9" w:rsidP="005A63F4">
            <w:pPr>
              <w:autoSpaceDE w:val="0"/>
              <w:autoSpaceDN w:val="0"/>
              <w:adjustRightInd w:val="0"/>
              <w:spacing w:after="0" w:line="240" w:lineRule="auto"/>
              <w:rPr>
                <w:rStyle w:val="2"/>
                <w:lang w:eastAsia="en-US"/>
              </w:rPr>
            </w:pPr>
            <w:r w:rsidRPr="005A63F4">
              <w:rPr>
                <w:rStyle w:val="2"/>
                <w:lang w:eastAsia="en-US"/>
              </w:rPr>
              <w:t>Организовывать работу подведомственных структурных подразделений с учетом требований доступности объектов (помещений, занимаемых соответствующими структурными подразделениями) и предоставляемых услуг для инвалидов с оказанием им необходимой помощи силами персонала подразделений</w:t>
            </w:r>
          </w:p>
          <w:p w:rsidR="003067E9" w:rsidRDefault="003067E9" w:rsidP="005A63F4">
            <w:pPr>
              <w:pStyle w:val="3"/>
              <w:numPr>
                <w:ilvl w:val="0"/>
                <w:numId w:val="4"/>
              </w:numPr>
              <w:shd w:val="clear" w:color="auto" w:fill="auto"/>
              <w:tabs>
                <w:tab w:val="left" w:pos="259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Участвовать в организации и проведении инструктажа и проверке знаний и умений сотрудников подведомственных структурных подразделений по вопросам доступности объектов и услуг и вопросам оказания помощи инвалидам</w:t>
            </w:r>
          </w:p>
          <w:p w:rsidR="003067E9" w:rsidRPr="005A63F4" w:rsidRDefault="003067E9" w:rsidP="005A63F4">
            <w:pPr>
              <w:autoSpaceDE w:val="0"/>
              <w:autoSpaceDN w:val="0"/>
              <w:adjustRightInd w:val="0"/>
              <w:spacing w:after="0" w:line="240" w:lineRule="auto"/>
              <w:rPr>
                <w:rStyle w:val="2"/>
                <w:lang w:eastAsia="en-US"/>
              </w:rPr>
            </w:pPr>
            <w:r w:rsidRPr="005A63F4">
              <w:rPr>
                <w:rStyle w:val="2"/>
                <w:lang w:eastAsia="en-US"/>
              </w:rPr>
              <w:t>Вносить предложения директору МБУ ДО «СЮ</w:t>
            </w:r>
            <w:r>
              <w:rPr>
                <w:rStyle w:val="2"/>
                <w:lang w:eastAsia="en-US"/>
              </w:rPr>
              <w:t>Н</w:t>
            </w:r>
            <w:r w:rsidRPr="005A63F4">
              <w:rPr>
                <w:rStyle w:val="2"/>
                <w:lang w:eastAsia="en-US"/>
              </w:rPr>
              <w:t>» и ответственному должностному лицу МБУ ДО «СЮ</w:t>
            </w:r>
            <w:r>
              <w:rPr>
                <w:rStyle w:val="2"/>
                <w:lang w:eastAsia="en-US"/>
              </w:rPr>
              <w:t>Н</w:t>
            </w:r>
            <w:r w:rsidRPr="005A63F4">
              <w:rPr>
                <w:rStyle w:val="2"/>
                <w:lang w:eastAsia="en-US"/>
              </w:rPr>
              <w:t>» по вопросам адаптации объекта (помещений, занимаемых подведомственными структурными подразделениями), необходимых ремонтных работ, закупки вспомогательного оборудования и оснащения соответствующих подразделений для организации доступности предоставляемых услуг и их должного информационного обеспечения</w:t>
            </w:r>
          </w:p>
          <w:p w:rsidR="003067E9" w:rsidRPr="005A63F4" w:rsidRDefault="003067E9" w:rsidP="005A63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3067E9" w:rsidRDefault="003067E9" w:rsidP="004C0B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067E9" w:rsidRDefault="003067E9" w:rsidP="004C0B4A">
      <w:pPr>
        <w:autoSpaceDE w:val="0"/>
        <w:autoSpaceDN w:val="0"/>
        <w:adjustRightInd w:val="0"/>
        <w:spacing w:after="0" w:line="240" w:lineRule="auto"/>
        <w:rPr>
          <w:rStyle w:val="2"/>
          <w:lang w:eastAsia="ru-RU"/>
        </w:rPr>
      </w:pPr>
      <w:r>
        <w:rPr>
          <w:rStyle w:val="2"/>
          <w:lang w:eastAsia="ru-RU"/>
        </w:rPr>
        <w:t>1.3 Специалист по охране труда.</w:t>
      </w:r>
    </w:p>
    <w:p w:rsidR="003067E9" w:rsidRDefault="003067E9" w:rsidP="004C0B4A">
      <w:pPr>
        <w:autoSpaceDE w:val="0"/>
        <w:autoSpaceDN w:val="0"/>
        <w:adjustRightInd w:val="0"/>
        <w:spacing w:after="0" w:line="240" w:lineRule="auto"/>
        <w:rPr>
          <w:rStyle w:val="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25"/>
        <w:gridCol w:w="4846"/>
      </w:tblGrid>
      <w:tr w:rsidR="003067E9" w:rsidRPr="005A63F4" w:rsidTr="005A63F4">
        <w:tc>
          <w:tcPr>
            <w:tcW w:w="7125" w:type="dxa"/>
          </w:tcPr>
          <w:p w:rsidR="003067E9" w:rsidRPr="005A63F4" w:rsidRDefault="003067E9" w:rsidP="005A63F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A63F4">
              <w:rPr>
                <w:rStyle w:val="2"/>
                <w:lang w:eastAsia="en-US"/>
              </w:rPr>
              <w:t>Зона объекта</w:t>
            </w:r>
          </w:p>
        </w:tc>
        <w:tc>
          <w:tcPr>
            <w:tcW w:w="7125" w:type="dxa"/>
          </w:tcPr>
          <w:p w:rsidR="003067E9" w:rsidRPr="005A63F4" w:rsidRDefault="003067E9" w:rsidP="005A63F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A63F4">
              <w:rPr>
                <w:rStyle w:val="2"/>
                <w:lang w:eastAsia="en-US"/>
              </w:rPr>
              <w:t>должностные обязанности в части обеспечения доступности объектов и услуг инвалидам, а также оказания им помощи</w:t>
            </w:r>
          </w:p>
        </w:tc>
      </w:tr>
      <w:tr w:rsidR="003067E9" w:rsidRPr="005A63F4" w:rsidTr="005A63F4">
        <w:tc>
          <w:tcPr>
            <w:tcW w:w="7125" w:type="dxa"/>
          </w:tcPr>
          <w:p w:rsidR="003067E9" w:rsidRDefault="003067E9" w:rsidP="005A63F4">
            <w:pPr>
              <w:pStyle w:val="3"/>
              <w:shd w:val="clear" w:color="auto" w:fill="auto"/>
              <w:spacing w:before="0" w:after="30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 xml:space="preserve">Все структурно </w:t>
            </w:r>
            <w:r>
              <w:rPr>
                <w:rStyle w:val="2"/>
                <w:lang w:eastAsia="en-US"/>
              </w:rPr>
              <w:softHyphen/>
              <w:t>функциональные зоны</w:t>
            </w:r>
          </w:p>
          <w:p w:rsidR="003067E9" w:rsidRPr="005A63F4" w:rsidRDefault="003067E9" w:rsidP="005A63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125" w:type="dxa"/>
          </w:tcPr>
          <w:p w:rsidR="003067E9" w:rsidRDefault="003067E9" w:rsidP="00054C28">
            <w:pPr>
              <w:pStyle w:val="3"/>
              <w:numPr>
                <w:ilvl w:val="0"/>
                <w:numId w:val="5"/>
              </w:numPr>
              <w:shd w:val="clear" w:color="auto" w:fill="auto"/>
              <w:tabs>
                <w:tab w:val="left" w:pos="178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Учитывать требования доступности (досягаемости и безопасности) для инвалидов объектов и услуг, а также оказания им при этом необходимой помощи - при проведении анализа состояния объекта и работ по охране труда (по технике безопасности; по пожарной безопасности) в МБУ ДО «СЮН», при устранении выявленных нарушений или выполнении предписаний контролирующих структур, при разработке мероприятий, направленных на развитие и повышение эффективности работы по курируемому направлению</w:t>
            </w:r>
          </w:p>
          <w:p w:rsidR="003067E9" w:rsidRDefault="003067E9" w:rsidP="00054C28">
            <w:pPr>
              <w:pStyle w:val="3"/>
              <w:numPr>
                <w:ilvl w:val="0"/>
                <w:numId w:val="5"/>
              </w:numPr>
              <w:shd w:val="clear" w:color="auto" w:fill="auto"/>
              <w:tabs>
                <w:tab w:val="left" w:pos="226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Участвовать в организации и проведении обучения (инструктажа) персонала - сотрудников организации и проверке знаний по курируемому направлению работы с учетом требований доступности (досягаемости и безопасности) объектов и предоставляемых услуг, а также при оказании помощи инвалидам силами сотрудников организации (учреждения)</w:t>
            </w:r>
          </w:p>
          <w:p w:rsidR="003067E9" w:rsidRPr="005A63F4" w:rsidRDefault="003067E9" w:rsidP="00054C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5A63F4">
              <w:rPr>
                <w:rStyle w:val="2"/>
                <w:lang w:eastAsia="en-US"/>
              </w:rPr>
              <w:t xml:space="preserve">Участвовать в разработке и необходимой корректировке должностных инструкций сотрудников, проектов организационно-распорядительных и </w:t>
            </w:r>
            <w:r>
              <w:rPr>
                <w:rStyle w:val="2"/>
                <w:lang w:eastAsia="en-US"/>
              </w:rPr>
              <w:t>иных локальных актов МБУ ДО «СЮН»</w:t>
            </w:r>
            <w:r w:rsidRPr="005A63F4">
              <w:rPr>
                <w:rStyle w:val="2"/>
                <w:lang w:eastAsia="en-US"/>
              </w:rPr>
              <w:t xml:space="preserve"> в части курируемого направления работы по вопросам доступности для инвалидов объектов и предоставляемых услуг, оказания необходимой помощи инвалидам</w:t>
            </w:r>
          </w:p>
        </w:tc>
      </w:tr>
    </w:tbl>
    <w:p w:rsidR="003067E9" w:rsidRDefault="003067E9" w:rsidP="004C0B4A">
      <w:pPr>
        <w:autoSpaceDE w:val="0"/>
        <w:autoSpaceDN w:val="0"/>
        <w:adjustRightInd w:val="0"/>
        <w:spacing w:after="0" w:line="240" w:lineRule="auto"/>
        <w:rPr>
          <w:rStyle w:val="2"/>
          <w:lang w:eastAsia="ru-RU"/>
        </w:rPr>
      </w:pPr>
    </w:p>
    <w:p w:rsidR="003067E9" w:rsidRDefault="003067E9" w:rsidP="004C0B4A">
      <w:pPr>
        <w:autoSpaceDE w:val="0"/>
        <w:autoSpaceDN w:val="0"/>
        <w:adjustRightInd w:val="0"/>
        <w:spacing w:after="0" w:line="240" w:lineRule="auto"/>
        <w:rPr>
          <w:rStyle w:val="2"/>
          <w:lang w:eastAsia="ru-RU"/>
        </w:rPr>
      </w:pPr>
      <w:r>
        <w:rPr>
          <w:rStyle w:val="2"/>
          <w:lang w:eastAsia="ru-RU"/>
        </w:rPr>
        <w:t>1.4 Методист</w:t>
      </w:r>
    </w:p>
    <w:p w:rsidR="003067E9" w:rsidRDefault="003067E9" w:rsidP="004C0B4A">
      <w:pPr>
        <w:autoSpaceDE w:val="0"/>
        <w:autoSpaceDN w:val="0"/>
        <w:adjustRightInd w:val="0"/>
        <w:spacing w:after="0" w:line="240" w:lineRule="auto"/>
        <w:rPr>
          <w:rStyle w:val="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3067E9" w:rsidRPr="005A63F4" w:rsidTr="005A63F4">
        <w:tc>
          <w:tcPr>
            <w:tcW w:w="7125" w:type="dxa"/>
          </w:tcPr>
          <w:p w:rsidR="003067E9" w:rsidRPr="005A63F4" w:rsidRDefault="003067E9" w:rsidP="005A63F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A63F4">
              <w:rPr>
                <w:rStyle w:val="2"/>
                <w:lang w:eastAsia="en-US"/>
              </w:rPr>
              <w:t>Зона объекта</w:t>
            </w:r>
          </w:p>
        </w:tc>
        <w:tc>
          <w:tcPr>
            <w:tcW w:w="7125" w:type="dxa"/>
          </w:tcPr>
          <w:p w:rsidR="003067E9" w:rsidRPr="005A63F4" w:rsidRDefault="003067E9" w:rsidP="005A63F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A63F4">
              <w:rPr>
                <w:rStyle w:val="2"/>
                <w:lang w:eastAsia="en-US"/>
              </w:rPr>
              <w:t>должностные обязанности в части обеспечения доступности объектов и услуг инвалидам, а также оказания им помощи</w:t>
            </w:r>
          </w:p>
        </w:tc>
      </w:tr>
      <w:tr w:rsidR="003067E9" w:rsidRPr="005A63F4" w:rsidTr="005A63F4">
        <w:tc>
          <w:tcPr>
            <w:tcW w:w="7125" w:type="dxa"/>
          </w:tcPr>
          <w:p w:rsidR="003067E9" w:rsidRDefault="003067E9" w:rsidP="005A63F4">
            <w:pPr>
              <w:pStyle w:val="3"/>
              <w:shd w:val="clear" w:color="auto" w:fill="auto"/>
              <w:spacing w:before="0" w:line="260" w:lineRule="exact"/>
              <w:ind w:left="160" w:firstLine="0"/>
              <w:jc w:val="left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(Организационные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60" w:after="0" w:line="260" w:lineRule="exact"/>
              <w:ind w:left="160" w:firstLine="0"/>
              <w:jc w:val="left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функции)</w:t>
            </w:r>
          </w:p>
        </w:tc>
        <w:tc>
          <w:tcPr>
            <w:tcW w:w="7125" w:type="dxa"/>
          </w:tcPr>
          <w:p w:rsidR="003067E9" w:rsidRDefault="003067E9" w:rsidP="005A63F4">
            <w:pPr>
              <w:pStyle w:val="3"/>
              <w:numPr>
                <w:ilvl w:val="0"/>
                <w:numId w:val="7"/>
              </w:numPr>
              <w:shd w:val="clear" w:color="auto" w:fill="auto"/>
              <w:tabs>
                <w:tab w:val="left" w:pos="418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Организовывать работу по информационно-методическому обеспечению деятельности МБУ ДО «СЮН» с учетом требований доступности для инвалидов</w:t>
            </w:r>
          </w:p>
          <w:p w:rsidR="003067E9" w:rsidRPr="005A63F4" w:rsidRDefault="003067E9" w:rsidP="005A63F4">
            <w:pPr>
              <w:pStyle w:val="3"/>
              <w:numPr>
                <w:ilvl w:val="0"/>
                <w:numId w:val="7"/>
              </w:numPr>
              <w:shd w:val="clear" w:color="auto" w:fill="auto"/>
              <w:tabs>
                <w:tab w:val="left" w:pos="326"/>
              </w:tabs>
              <w:spacing w:before="0" w:after="0" w:line="322" w:lineRule="exact"/>
              <w:ind w:firstLine="0"/>
              <w:jc w:val="both"/>
              <w:rPr>
                <w:rStyle w:val="2"/>
                <w:color w:val="auto"/>
                <w:shd w:val="clear" w:color="auto" w:fill="auto"/>
                <w:lang w:eastAsia="en-US"/>
              </w:rPr>
            </w:pPr>
            <w:r>
              <w:rPr>
                <w:rStyle w:val="2"/>
                <w:lang w:eastAsia="en-US"/>
              </w:rPr>
              <w:t>Участвовать в разработке информационных, методических, инструктивных материалов для специалистов по вопросам доступности для инвалидов объектов и услуг, оказания помощи инвалидам</w:t>
            </w:r>
          </w:p>
          <w:p w:rsidR="003067E9" w:rsidRDefault="003067E9" w:rsidP="005A63F4">
            <w:pPr>
              <w:pStyle w:val="3"/>
              <w:numPr>
                <w:ilvl w:val="0"/>
                <w:numId w:val="8"/>
              </w:numPr>
              <w:shd w:val="clear" w:color="auto" w:fill="auto"/>
              <w:tabs>
                <w:tab w:val="left" w:pos="235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Участвовать в проведении инструктажа сотрудников организации по вопросам доступности для инвалидов объектов и услуг на основе подготовленных разработок</w:t>
            </w:r>
          </w:p>
          <w:p w:rsidR="003067E9" w:rsidRDefault="003067E9" w:rsidP="005A63F4">
            <w:pPr>
              <w:pStyle w:val="3"/>
              <w:numPr>
                <w:ilvl w:val="0"/>
                <w:numId w:val="7"/>
              </w:numPr>
              <w:shd w:val="clear" w:color="auto" w:fill="auto"/>
              <w:tabs>
                <w:tab w:val="left" w:pos="326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Вносить предложения по совершенствованию работы в части доступности для инвалидов организации социального обслуживания и предоставляемых услуг</w:t>
            </w:r>
          </w:p>
        </w:tc>
      </w:tr>
    </w:tbl>
    <w:p w:rsidR="003067E9" w:rsidRDefault="003067E9" w:rsidP="00054C2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Style w:val="2"/>
          <w:lang w:eastAsia="en-US"/>
        </w:rPr>
      </w:pPr>
    </w:p>
    <w:p w:rsidR="003067E9" w:rsidRPr="009255DB" w:rsidRDefault="003067E9" w:rsidP="00054C28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center"/>
        <w:rPr>
          <w:rStyle w:val="2"/>
          <w:color w:val="auto"/>
          <w:sz w:val="24"/>
          <w:szCs w:val="24"/>
          <w:shd w:val="clear" w:color="auto" w:fill="auto"/>
          <w:lang w:eastAsia="en-US"/>
        </w:rPr>
      </w:pPr>
      <w:r>
        <w:rPr>
          <w:rStyle w:val="2"/>
          <w:lang w:eastAsia="en-US"/>
        </w:rPr>
        <w:t xml:space="preserve">2. </w:t>
      </w:r>
      <w:r w:rsidRPr="009255DB">
        <w:rPr>
          <w:rStyle w:val="2"/>
          <w:lang w:eastAsia="en-US"/>
        </w:rPr>
        <w:t>Вспомогатель</w:t>
      </w:r>
      <w:r w:rsidRPr="009255DB">
        <w:rPr>
          <w:rStyle w:val="2"/>
          <w:lang w:eastAsia="en-US"/>
        </w:rPr>
        <w:softHyphen/>
        <w:t>ный персонал</w:t>
      </w:r>
    </w:p>
    <w:p w:rsidR="003067E9" w:rsidRDefault="003067E9" w:rsidP="004C0B4A">
      <w:pPr>
        <w:pStyle w:val="ListParagraph"/>
        <w:autoSpaceDE w:val="0"/>
        <w:autoSpaceDN w:val="0"/>
        <w:adjustRightInd w:val="0"/>
        <w:spacing w:after="0" w:line="240" w:lineRule="auto"/>
        <w:rPr>
          <w:rStyle w:val="2"/>
          <w:lang w:eastAsia="en-US"/>
        </w:rPr>
      </w:pPr>
      <w:r>
        <w:rPr>
          <w:rStyle w:val="2"/>
          <w:lang w:eastAsia="en-US"/>
        </w:rPr>
        <w:t>2.1</w:t>
      </w:r>
      <w:r w:rsidRPr="00073969">
        <w:rPr>
          <w:rStyle w:val="2"/>
          <w:lang w:eastAsia="en-US"/>
        </w:rPr>
        <w:t xml:space="preserve"> </w:t>
      </w:r>
      <w:r>
        <w:rPr>
          <w:rStyle w:val="2"/>
          <w:lang w:eastAsia="en-US"/>
        </w:rPr>
        <w:t>Дворник</w:t>
      </w:r>
    </w:p>
    <w:p w:rsidR="003067E9" w:rsidRPr="009255DB" w:rsidRDefault="003067E9" w:rsidP="004C0B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Style w:val="2"/>
          <w:lang w:eastAsia="en-US"/>
        </w:rPr>
        <w:t xml:space="preserve">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9"/>
        <w:gridCol w:w="5012"/>
      </w:tblGrid>
      <w:tr w:rsidR="003067E9" w:rsidRPr="005A63F4" w:rsidTr="005A63F4">
        <w:tc>
          <w:tcPr>
            <w:tcW w:w="5909" w:type="dxa"/>
          </w:tcPr>
          <w:p w:rsidR="003067E9" w:rsidRDefault="003067E9" w:rsidP="005A63F4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Зона целевого назначения</w:t>
            </w:r>
          </w:p>
        </w:tc>
        <w:tc>
          <w:tcPr>
            <w:tcW w:w="7621" w:type="dxa"/>
          </w:tcPr>
          <w:p w:rsidR="003067E9" w:rsidRDefault="003067E9" w:rsidP="005A63F4">
            <w:pPr>
              <w:pStyle w:val="3"/>
              <w:shd w:val="clear" w:color="auto" w:fill="auto"/>
              <w:tabs>
                <w:tab w:val="left" w:pos="307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должностные обязанности в части обеспечения доступности объектов и услуг инвалидам, а также оказания им помощи</w:t>
            </w:r>
          </w:p>
        </w:tc>
      </w:tr>
      <w:tr w:rsidR="003067E9" w:rsidRPr="005A63F4" w:rsidTr="005A63F4">
        <w:tc>
          <w:tcPr>
            <w:tcW w:w="5909" w:type="dxa"/>
          </w:tcPr>
          <w:p w:rsidR="003067E9" w:rsidRDefault="003067E9" w:rsidP="005A63F4">
            <w:pPr>
              <w:pStyle w:val="3"/>
              <w:shd w:val="clear" w:color="auto" w:fill="auto"/>
              <w:spacing w:before="0" w:after="120" w:line="260" w:lineRule="exact"/>
              <w:ind w:left="160" w:firstLine="0"/>
              <w:jc w:val="left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Прилегающая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120" w:after="420" w:line="260" w:lineRule="exact"/>
              <w:ind w:left="160" w:firstLine="0"/>
              <w:jc w:val="left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территория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420" w:after="120" w:line="260" w:lineRule="exact"/>
              <w:ind w:left="160" w:firstLine="0"/>
              <w:jc w:val="left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Входная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120" w:after="0" w:line="260" w:lineRule="exact"/>
              <w:ind w:left="160" w:firstLine="0"/>
              <w:jc w:val="left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группа</w:t>
            </w:r>
          </w:p>
        </w:tc>
        <w:tc>
          <w:tcPr>
            <w:tcW w:w="7621" w:type="dxa"/>
          </w:tcPr>
          <w:p w:rsidR="003067E9" w:rsidRDefault="003067E9" w:rsidP="005A63F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73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Обеспечивать надлежащее состояние путей перемещения инвалидов по территории организации, в том числе наружных лестниц, пандусов (своевременную очистку их от снега и льда, обработку специальными противоскользящими смесями), а также мест (площадок) отдыха на территории</w:t>
            </w:r>
          </w:p>
          <w:p w:rsidR="003067E9" w:rsidRDefault="003067E9" w:rsidP="005A63F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336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Обеспечивать возможность постоянного пользования стоянкой (парковкой) автотранспортных средств инвалидов, включая их расчистку от осадков и посторонних предметов (в том числе снега и льда)</w:t>
            </w:r>
          </w:p>
          <w:p w:rsidR="003067E9" w:rsidRDefault="003067E9" w:rsidP="005A63F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63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Оказывать содействие инвалиду при движении по территории объекта</w:t>
            </w:r>
          </w:p>
        </w:tc>
      </w:tr>
    </w:tbl>
    <w:p w:rsidR="003067E9" w:rsidRDefault="003067E9" w:rsidP="004C0B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 Сторож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8"/>
        <w:gridCol w:w="5053"/>
      </w:tblGrid>
      <w:tr w:rsidR="003067E9" w:rsidRPr="005A63F4" w:rsidTr="005A63F4">
        <w:tc>
          <w:tcPr>
            <w:tcW w:w="5909" w:type="dxa"/>
          </w:tcPr>
          <w:p w:rsidR="003067E9" w:rsidRDefault="003067E9" w:rsidP="005A63F4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Зона целевого назначения</w:t>
            </w:r>
          </w:p>
        </w:tc>
        <w:tc>
          <w:tcPr>
            <w:tcW w:w="7621" w:type="dxa"/>
          </w:tcPr>
          <w:p w:rsidR="003067E9" w:rsidRDefault="003067E9" w:rsidP="005A63F4">
            <w:pPr>
              <w:pStyle w:val="3"/>
              <w:shd w:val="clear" w:color="auto" w:fill="auto"/>
              <w:tabs>
                <w:tab w:val="left" w:pos="307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должностные обязанности в части обеспечения доступности объектов и услуг инвалидам, а также оказания им помощи</w:t>
            </w:r>
          </w:p>
        </w:tc>
      </w:tr>
      <w:tr w:rsidR="003067E9" w:rsidRPr="005A63F4" w:rsidTr="005A63F4">
        <w:tc>
          <w:tcPr>
            <w:tcW w:w="5909" w:type="dxa"/>
          </w:tcPr>
          <w:p w:rsidR="003067E9" w:rsidRDefault="003067E9" w:rsidP="005A63F4">
            <w:pPr>
              <w:pStyle w:val="3"/>
              <w:shd w:val="clear" w:color="auto" w:fill="auto"/>
              <w:spacing w:before="0" w:after="120" w:line="260" w:lineRule="exact"/>
              <w:ind w:left="160" w:firstLine="0"/>
              <w:jc w:val="left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Входная</w:t>
            </w:r>
          </w:p>
          <w:p w:rsidR="003067E9" w:rsidRDefault="003067E9" w:rsidP="005A63F4">
            <w:pPr>
              <w:pStyle w:val="3"/>
              <w:shd w:val="clear" w:color="auto" w:fill="auto"/>
              <w:spacing w:before="120" w:after="0" w:line="260" w:lineRule="exact"/>
              <w:ind w:left="160" w:firstLine="0"/>
              <w:jc w:val="left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группа</w:t>
            </w:r>
          </w:p>
        </w:tc>
        <w:tc>
          <w:tcPr>
            <w:tcW w:w="7621" w:type="dxa"/>
          </w:tcPr>
          <w:p w:rsidR="003067E9" w:rsidRDefault="003067E9" w:rsidP="005A63F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293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Оказывать помощь при входе/выходе из здания, в том числе при помощи вспомогательных устройств (переговорного устройства, системы автоматического открывания дверей, сменного кресла-коляски)</w:t>
            </w:r>
          </w:p>
          <w:p w:rsidR="003067E9" w:rsidRDefault="003067E9" w:rsidP="005A63F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68"/>
              </w:tabs>
              <w:spacing w:before="0" w:after="0" w:line="322" w:lineRule="exact"/>
              <w:ind w:firstLine="0"/>
              <w:jc w:val="both"/>
              <w:rPr>
                <w:lang w:eastAsia="en-US"/>
              </w:rPr>
            </w:pPr>
            <w:r>
              <w:rPr>
                <w:rStyle w:val="2"/>
                <w:lang w:eastAsia="en-US"/>
              </w:rPr>
              <w:t>Осуществлять, при необходимости, вызов основного и вспомогательного персонала организации для сопровождения инвалида по объекту</w:t>
            </w:r>
          </w:p>
        </w:tc>
      </w:tr>
    </w:tbl>
    <w:p w:rsidR="003067E9" w:rsidRDefault="003067E9" w:rsidP="004C0B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7E9" w:rsidRDefault="003067E9" w:rsidP="004C0B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7E9" w:rsidRDefault="003067E9" w:rsidP="004C0B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7E9" w:rsidRDefault="003067E9" w:rsidP="004C0B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7E9" w:rsidRDefault="003067E9"/>
    <w:sectPr w:rsidR="003067E9" w:rsidSect="00FF4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2C6213B"/>
    <w:multiLevelType w:val="multilevel"/>
    <w:tmpl w:val="FF643A6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CE0155C"/>
    <w:multiLevelType w:val="multilevel"/>
    <w:tmpl w:val="390ABBB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3D203F6"/>
    <w:multiLevelType w:val="multilevel"/>
    <w:tmpl w:val="67C4678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4844A0B"/>
    <w:multiLevelType w:val="multilevel"/>
    <w:tmpl w:val="95BAAB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75B309B"/>
    <w:multiLevelType w:val="multilevel"/>
    <w:tmpl w:val="C7EA0EB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80A7E7B"/>
    <w:multiLevelType w:val="multilevel"/>
    <w:tmpl w:val="2352734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A8643DE"/>
    <w:multiLevelType w:val="multilevel"/>
    <w:tmpl w:val="A732D93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59E2555"/>
    <w:multiLevelType w:val="multilevel"/>
    <w:tmpl w:val="F0AC88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44066128"/>
    <w:multiLevelType w:val="multilevel"/>
    <w:tmpl w:val="12CC661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40B0A69"/>
    <w:multiLevelType w:val="multilevel"/>
    <w:tmpl w:val="0E16AC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94658F2"/>
    <w:multiLevelType w:val="multilevel"/>
    <w:tmpl w:val="FF062F6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D306E00"/>
    <w:multiLevelType w:val="multilevel"/>
    <w:tmpl w:val="A0E027C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4D5E4D9D"/>
    <w:multiLevelType w:val="multilevel"/>
    <w:tmpl w:val="D9AE6F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705C4D6A"/>
    <w:multiLevelType w:val="multilevel"/>
    <w:tmpl w:val="22FEF2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12"/>
  </w:num>
  <w:num w:numId="5">
    <w:abstractNumId w:val="9"/>
  </w:num>
  <w:num w:numId="6">
    <w:abstractNumId w:val="5"/>
  </w:num>
  <w:num w:numId="7">
    <w:abstractNumId w:val="2"/>
  </w:num>
  <w:num w:numId="8">
    <w:abstractNumId w:val="7"/>
  </w:num>
  <w:num w:numId="9">
    <w:abstractNumId w:val="10"/>
  </w:num>
  <w:num w:numId="10">
    <w:abstractNumId w:val="1"/>
  </w:num>
  <w:num w:numId="11">
    <w:abstractNumId w:val="6"/>
  </w:num>
  <w:num w:numId="12">
    <w:abstractNumId w:val="3"/>
  </w:num>
  <w:num w:numId="13">
    <w:abstractNumId w:val="14"/>
  </w:num>
  <w:num w:numId="14">
    <w:abstractNumId w:val="1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0B4A"/>
    <w:rsid w:val="00054C28"/>
    <w:rsid w:val="00073969"/>
    <w:rsid w:val="00155DC6"/>
    <w:rsid w:val="00246A5F"/>
    <w:rsid w:val="003067E9"/>
    <w:rsid w:val="00365F10"/>
    <w:rsid w:val="003B0CAD"/>
    <w:rsid w:val="00440DC1"/>
    <w:rsid w:val="004C0B4A"/>
    <w:rsid w:val="005A63F4"/>
    <w:rsid w:val="00661FC6"/>
    <w:rsid w:val="00725C43"/>
    <w:rsid w:val="007B2819"/>
    <w:rsid w:val="00831E21"/>
    <w:rsid w:val="00851ED6"/>
    <w:rsid w:val="008E6555"/>
    <w:rsid w:val="009255DB"/>
    <w:rsid w:val="0094650B"/>
    <w:rsid w:val="009C7C58"/>
    <w:rsid w:val="00A400B0"/>
    <w:rsid w:val="00B253DD"/>
    <w:rsid w:val="00C51E93"/>
    <w:rsid w:val="00F152C8"/>
    <w:rsid w:val="00F71A1B"/>
    <w:rsid w:val="00FF4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CC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C0B4A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Основной текст_"/>
    <w:basedOn w:val="DefaultParagraphFont"/>
    <w:link w:val="3"/>
    <w:uiPriority w:val="99"/>
    <w:locked/>
    <w:rsid w:val="004C0B4A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2"/>
    <w:basedOn w:val="a"/>
    <w:uiPriority w:val="99"/>
    <w:rsid w:val="004C0B4A"/>
    <w:rPr>
      <w:color w:val="000000"/>
      <w:spacing w:val="0"/>
      <w:w w:val="100"/>
      <w:position w:val="0"/>
      <w:lang w:val="ru-RU"/>
    </w:rPr>
  </w:style>
  <w:style w:type="paragraph" w:customStyle="1" w:styleId="3">
    <w:name w:val="Основной текст3"/>
    <w:basedOn w:val="Normal"/>
    <w:link w:val="a"/>
    <w:uiPriority w:val="99"/>
    <w:rsid w:val="004C0B4A"/>
    <w:pPr>
      <w:widowControl w:val="0"/>
      <w:shd w:val="clear" w:color="auto" w:fill="FFFFFF"/>
      <w:spacing w:before="4800" w:after="60" w:line="240" w:lineRule="atLeast"/>
      <w:ind w:hanging="1440"/>
      <w:jc w:val="center"/>
    </w:pPr>
    <w:rPr>
      <w:rFonts w:ascii="Times New Roman" w:hAnsi="Times New Roman"/>
      <w:sz w:val="26"/>
      <w:szCs w:val="26"/>
    </w:rPr>
  </w:style>
  <w:style w:type="paragraph" w:styleId="ListParagraph">
    <w:name w:val="List Paragraph"/>
    <w:basedOn w:val="Normal"/>
    <w:uiPriority w:val="99"/>
    <w:qFormat/>
    <w:rsid w:val="004C0B4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B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0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6</Pages>
  <Words>1147</Words>
  <Characters>6540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</cp:revision>
  <cp:lastPrinted>2021-07-12T12:17:00Z</cp:lastPrinted>
  <dcterms:created xsi:type="dcterms:W3CDTF">2016-10-27T11:25:00Z</dcterms:created>
  <dcterms:modified xsi:type="dcterms:W3CDTF">2021-07-12T14:53:00Z</dcterms:modified>
</cp:coreProperties>
</file>